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A23" w:rsidRDefault="00591A23" w:rsidP="00A3271C">
      <w:pPr>
        <w:pStyle w:val="c22"/>
        <w:spacing w:before="0" w:beforeAutospacing="0" w:after="0" w:afterAutospacing="0" w:line="270" w:lineRule="atLeast"/>
        <w:ind w:right="-314"/>
        <w:jc w:val="both"/>
        <w:rPr>
          <w:b/>
        </w:rPr>
      </w:pPr>
      <w:r w:rsidRPr="00920C3E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75pt;height:684.75pt">
            <v:imagedata r:id="rId7" o:title=""/>
          </v:shape>
        </w:pict>
      </w:r>
    </w:p>
    <w:p w:rsidR="00591A23" w:rsidRDefault="00591A23" w:rsidP="00A57DEF">
      <w:pPr>
        <w:pStyle w:val="c22"/>
        <w:spacing w:before="0" w:beforeAutospacing="0" w:after="0" w:afterAutospacing="0" w:line="270" w:lineRule="atLeast"/>
        <w:ind w:right="-314" w:firstLine="540"/>
        <w:jc w:val="both"/>
        <w:rPr>
          <w:rStyle w:val="c1"/>
        </w:rPr>
        <w:sectPr w:rsidR="00591A23" w:rsidSect="00A3271C">
          <w:footerReference w:type="default" r:id="rId8"/>
          <w:pgSz w:w="11906" w:h="16838"/>
          <w:pgMar w:top="822" w:right="576" w:bottom="1134" w:left="851" w:header="709" w:footer="709" w:gutter="0"/>
          <w:cols w:space="708"/>
          <w:docGrid w:linePitch="360"/>
        </w:sectPr>
      </w:pPr>
    </w:p>
    <w:p w:rsidR="00591A23" w:rsidRPr="006E3266" w:rsidRDefault="00591A23" w:rsidP="00A57DEF">
      <w:pPr>
        <w:pStyle w:val="c22"/>
        <w:spacing w:before="0" w:beforeAutospacing="0" w:after="0" w:afterAutospacing="0" w:line="270" w:lineRule="atLeast"/>
        <w:ind w:right="-314" w:firstLine="540"/>
        <w:jc w:val="both"/>
      </w:pPr>
      <w:r w:rsidRPr="006E3266">
        <w:rPr>
          <w:rStyle w:val="c1"/>
        </w:rPr>
        <w:t>История театра, где играют дети, непрерывна, но в ней есть особенно яркие взлёты. Они всегда приходятся на переломные эпохи, на то время, когда становится особенно важным реализовать две взаимообусловленные идеи. Первая заключается в том, чтобы передать молодому поколению культурные ценности прошлого в наиболее яркой, незабываемой форме, передать так, чтобы они вошли в плоть и кровь, стали личностно значимыми. Вторая идея заключается в воспитании поколения свободных творцов, способных генерировать принципиально новые идеи. Одно без другого, как показывает исторический опыт, невозможно.</w:t>
      </w:r>
    </w:p>
    <w:p w:rsidR="00591A23" w:rsidRPr="006E3266" w:rsidRDefault="00591A23" w:rsidP="00A57DEF">
      <w:pPr>
        <w:pStyle w:val="c22"/>
        <w:spacing w:before="0" w:beforeAutospacing="0" w:after="0" w:afterAutospacing="0" w:line="270" w:lineRule="atLeast"/>
        <w:ind w:right="-314" w:firstLine="540"/>
        <w:jc w:val="both"/>
        <w:rPr>
          <w:rStyle w:val="c1"/>
        </w:rPr>
      </w:pPr>
      <w:r w:rsidRPr="006E3266">
        <w:rPr>
          <w:rStyle w:val="c1"/>
        </w:rPr>
        <w:t>Современный детский и молодёжный любительский театр крайне востребован нашим обществом. В это нелёгкое время, мы, взрослые, часто забываем о детях, с ранних лет «навешивая» на их хрупкие плечи свои проблемы. Не успевая по-настоящему раскрыть свою индивидуальность, да и просто пофантазировать или помечтать, а из-за непомерно больших учебных нагрузок, ребёнок все меньше двигается, отучаясь управлять своим телом и владеть своим голосом. Именно театр помогает ребёнку раскрываться, поиграть своё детство, найти своё место в жизни, среди ровесников и людей.</w:t>
      </w:r>
    </w:p>
    <w:p w:rsidR="00591A23" w:rsidRPr="006E3266" w:rsidRDefault="00591A23" w:rsidP="00A57DEF">
      <w:pPr>
        <w:pStyle w:val="c22"/>
        <w:spacing w:before="0" w:beforeAutospacing="0" w:after="0" w:afterAutospacing="0" w:line="270" w:lineRule="atLeast"/>
        <w:ind w:right="-314" w:firstLine="540"/>
        <w:jc w:val="both"/>
        <w:rPr>
          <w:rStyle w:val="c1"/>
        </w:rPr>
      </w:pPr>
    </w:p>
    <w:p w:rsidR="00591A23" w:rsidRPr="006E3266" w:rsidRDefault="00591A23" w:rsidP="00A57DEF">
      <w:pPr>
        <w:spacing w:after="0" w:line="270" w:lineRule="atLeast"/>
        <w:ind w:right="-314" w:firstLine="54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b/>
          <w:bCs/>
          <w:sz w:val="24"/>
          <w:szCs w:val="24"/>
          <w:lang w:eastAsia="ru-RU"/>
        </w:rPr>
        <w:t>ПОЯСНИТЕЛЬНАЯ ЗАПИСКА</w:t>
      </w:r>
    </w:p>
    <w:p w:rsidR="00591A23" w:rsidRPr="006E3266" w:rsidRDefault="00591A23" w:rsidP="00A57DEF">
      <w:pPr>
        <w:spacing w:after="0" w:line="270" w:lineRule="atLeast"/>
        <w:ind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sz w:val="24"/>
          <w:szCs w:val="24"/>
          <w:lang w:eastAsia="ru-RU"/>
        </w:rPr>
        <w:t>Особенности театрального искусства – массовость, зрелищность, синтетичность – предполагают ряд богатых возможностей, как в развивающе – эстетическом воспитании детей, так и в организации их досуга. Театр - симбиоз многих искусств, вступающих во взаимодействие друг с другом. Поэтому занятия в</w:t>
      </w:r>
      <w:r w:rsidRPr="006E3266">
        <w:rPr>
          <w:rFonts w:ascii="Times New Roman" w:hAnsi="Times New Roman"/>
          <w:i/>
          <w:iCs/>
          <w:sz w:val="24"/>
          <w:szCs w:val="24"/>
          <w:lang w:eastAsia="ru-RU"/>
        </w:rPr>
        <w:t> </w:t>
      </w:r>
      <w:r w:rsidRPr="006E3266">
        <w:rPr>
          <w:rFonts w:ascii="Times New Roman" w:hAnsi="Times New Roman"/>
          <w:sz w:val="24"/>
          <w:szCs w:val="24"/>
          <w:lang w:eastAsia="ru-RU"/>
        </w:rPr>
        <w:t>театральном коллективе сочетаются с занятиями танцем, музыкой, изобразительным искусством и прикладными ремеслами.</w:t>
      </w:r>
    </w:p>
    <w:p w:rsidR="00591A23" w:rsidRPr="006E3266" w:rsidRDefault="00591A23" w:rsidP="00A57DEF">
      <w:pPr>
        <w:spacing w:after="0" w:line="270" w:lineRule="atLeast"/>
        <w:ind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sz w:val="24"/>
          <w:szCs w:val="24"/>
          <w:lang w:eastAsia="ru-RU"/>
        </w:rPr>
        <w:t xml:space="preserve">Программа «Театр, где играют дети» учитывает эти особенности общения с театром и рассматривает их как возможность воспитывать зрительскую и исполнительскую культуру. Она адресована руководителям творческих объединений школ, педагогам дополнительного образования по </w:t>
      </w:r>
      <w:r w:rsidRPr="00717FA2">
        <w:rPr>
          <w:rFonts w:ascii="Times New Roman" w:hAnsi="Times New Roman"/>
          <w:sz w:val="24"/>
          <w:szCs w:val="24"/>
          <w:u w:val="single"/>
          <w:lang w:eastAsia="ru-RU"/>
        </w:rPr>
        <w:t>художественно-эстетическому направлению</w:t>
      </w:r>
      <w:r w:rsidRPr="006E3266">
        <w:rPr>
          <w:rFonts w:ascii="Times New Roman" w:hAnsi="Times New Roman"/>
          <w:sz w:val="24"/>
          <w:szCs w:val="24"/>
          <w:lang w:eastAsia="ru-RU"/>
        </w:rPr>
        <w:t>.</w:t>
      </w:r>
    </w:p>
    <w:p w:rsidR="00591A23" w:rsidRPr="00717FA2" w:rsidRDefault="00591A23" w:rsidP="00A57DEF">
      <w:pPr>
        <w:spacing w:after="0" w:line="270" w:lineRule="atLeast"/>
        <w:ind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sz w:val="24"/>
          <w:szCs w:val="24"/>
          <w:u w:val="single"/>
          <w:lang w:eastAsia="ru-RU"/>
        </w:rPr>
        <w:t>Новизна</w:t>
      </w:r>
      <w:r w:rsidRPr="006E3266">
        <w:rPr>
          <w:rFonts w:ascii="Times New Roman" w:hAnsi="Times New Roman"/>
          <w:sz w:val="24"/>
          <w:szCs w:val="24"/>
          <w:lang w:eastAsia="ru-RU"/>
        </w:rPr>
        <w:t xml:space="preserve"> образовательной программы «Театр, где играют дети» </w:t>
      </w:r>
      <w:r>
        <w:rPr>
          <w:rFonts w:ascii="Times New Roman" w:hAnsi="Times New Roman"/>
          <w:sz w:val="24"/>
          <w:szCs w:val="24"/>
          <w:lang w:eastAsia="ru-RU"/>
        </w:rPr>
        <w:t>заключается</w:t>
      </w:r>
      <w:r w:rsidRPr="006E3266">
        <w:rPr>
          <w:rFonts w:ascii="Times New Roman" w:hAnsi="Times New Roman"/>
          <w:sz w:val="24"/>
          <w:szCs w:val="24"/>
          <w:lang w:eastAsia="ru-RU"/>
        </w:rPr>
        <w:t>в синтезе типовых образовательных программ по всеобщему  и специальному театральному образованию  и современных образовательных технологий Щурковой Н.Е. «Программа воспитания школьника» (культурологическое направление в воспитательной деятельности педагога); А.В. Луценко, А.Б. Никитина,  С.В. Клубков, М.А. Зиновьева «Основные принципы и направления работы с театральным коллективом»»; Е.А. Иванова «Театральная студия» (программа дополнительного образования творческого объединения);  И.С. Козлова «Театральные технологии, обеспечивающие интеграцию воспитания и образования на уроке и во внеурочной деятельности»; Г.Н.Токарев, С.П. Батосская (методическое пособие  в помощь начинающим руководителям театральной студии).</w:t>
      </w:r>
    </w:p>
    <w:p w:rsidR="00591A23" w:rsidRPr="006E3266" w:rsidRDefault="00591A23" w:rsidP="00A57DEF">
      <w:pPr>
        <w:spacing w:after="0" w:line="270" w:lineRule="atLeast"/>
        <w:ind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sz w:val="24"/>
          <w:szCs w:val="24"/>
          <w:u w:val="single"/>
          <w:lang w:eastAsia="ru-RU"/>
        </w:rPr>
        <w:t>Актуальность программы</w:t>
      </w:r>
      <w:r w:rsidRPr="006E3266">
        <w:rPr>
          <w:rFonts w:ascii="Times New Roman" w:hAnsi="Times New Roman"/>
          <w:sz w:val="24"/>
          <w:szCs w:val="24"/>
          <w:lang w:eastAsia="ru-RU"/>
        </w:rPr>
        <w:t> заключается в том, что через знакомство и приобщение детей к театральному искусству обеспечивается совершенствование процесса развития  и осуществляется подъем духовно-нравственной культуры обучающихся.</w:t>
      </w:r>
    </w:p>
    <w:p w:rsidR="00591A23" w:rsidRPr="006E3266" w:rsidRDefault="00591A23" w:rsidP="00A57DEF">
      <w:pPr>
        <w:spacing w:after="0" w:line="270" w:lineRule="atLeast"/>
        <w:ind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sz w:val="24"/>
          <w:szCs w:val="24"/>
          <w:lang w:eastAsia="ru-RU"/>
        </w:rPr>
        <w:t>Театр - искусство коллективное, и творцом в театральном искусстве является не отдельно взятый человек, а коллектив, творческий ансамбль, который, по сути, и есть автор спектакля. Посему процесс его коллективной подготовки, где у каждого воспитанника - своя творческая задача, дает ребятам возможность заявить о себе и приобщиться к коллективному делу. Поэтому это направление художественного творчества вызывает вполне закономерный интерес у детей.</w:t>
      </w:r>
    </w:p>
    <w:p w:rsidR="00591A23" w:rsidRPr="006E3266" w:rsidRDefault="00591A23" w:rsidP="00A57DEF">
      <w:pPr>
        <w:spacing w:after="0" w:line="270" w:lineRule="atLeast"/>
        <w:ind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sz w:val="24"/>
          <w:szCs w:val="24"/>
          <w:lang w:eastAsia="ru-RU"/>
        </w:rPr>
        <w:t>В основе программы лежит идея  использования потенциала театральной педагогики, позволяющей развивать личность ребенка, оптимизировать процесс развития речи, голоса, чувства ритма, пластики движений.</w:t>
      </w:r>
    </w:p>
    <w:p w:rsidR="00591A23" w:rsidRPr="006E3266" w:rsidRDefault="00591A23" w:rsidP="00A57DEF">
      <w:pPr>
        <w:spacing w:after="0" w:line="270" w:lineRule="atLeast"/>
        <w:ind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sz w:val="24"/>
          <w:szCs w:val="24"/>
          <w:u w:val="single"/>
          <w:lang w:eastAsia="ru-RU"/>
        </w:rPr>
        <w:t>Отличительная  особенность программы</w:t>
      </w:r>
      <w:r w:rsidRPr="006E3266">
        <w:rPr>
          <w:rFonts w:ascii="Times New Roman" w:hAnsi="Times New Roman"/>
          <w:sz w:val="24"/>
          <w:szCs w:val="24"/>
          <w:lang w:eastAsia="ru-RU"/>
        </w:rPr>
        <w:t> «Театр, где играют дети» в том, что учебно-воспитательный процесс осуществляется через различные направления работы: воспитание основ зрительской культуры, развитие навыков исполнительской деятельности, накопление знаний о театре, которые переплетаются, дополняются друг в друге, взаимно отражаются, что способствует формированию нравственных качеств у воспитанников объединения.</w:t>
      </w:r>
    </w:p>
    <w:p w:rsidR="00591A23" w:rsidRDefault="00591A23" w:rsidP="00A57DEF">
      <w:pPr>
        <w:spacing w:after="0" w:line="270" w:lineRule="atLeast"/>
        <w:ind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0CA7">
        <w:rPr>
          <w:rFonts w:ascii="Times New Roman" w:hAnsi="Times New Roman"/>
          <w:sz w:val="24"/>
          <w:szCs w:val="24"/>
          <w:u w:val="single"/>
          <w:lang w:eastAsia="ru-RU"/>
        </w:rPr>
        <w:t>Ведущая теоретическая идея программы</w:t>
      </w:r>
      <w:r>
        <w:rPr>
          <w:rFonts w:ascii="Times New Roman" w:hAnsi="Times New Roman"/>
          <w:sz w:val="24"/>
          <w:szCs w:val="24"/>
          <w:lang w:eastAsia="ru-RU"/>
        </w:rPr>
        <w:t xml:space="preserve"> способствование</w:t>
      </w:r>
      <w:r w:rsidRPr="006E3266">
        <w:rPr>
          <w:rFonts w:ascii="Times New Roman" w:hAnsi="Times New Roman"/>
          <w:sz w:val="24"/>
          <w:szCs w:val="24"/>
          <w:lang w:eastAsia="ru-RU"/>
        </w:rPr>
        <w:t xml:space="preserve"> подъему духовно-нравственной культуры и отвечает запросам различных социальных групп нашего общества, обеспечивает совершенствование процесса развития и воспитания детей. Выбор  профессии не является конечным результатом программы, но даёт возможность обучить детей профессиональным навыкам, предоставляет условия для проведения педагогом профориентационной работы.</w:t>
      </w:r>
    </w:p>
    <w:p w:rsidR="00591A23" w:rsidRPr="004B0CA7" w:rsidRDefault="00591A23" w:rsidP="00A57DEF">
      <w:pPr>
        <w:spacing w:after="0" w:line="270" w:lineRule="atLeast"/>
        <w:ind w:right="-314" w:firstLine="540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4B0CA7">
        <w:rPr>
          <w:rFonts w:ascii="Times New Roman" w:hAnsi="Times New Roman"/>
          <w:sz w:val="24"/>
          <w:szCs w:val="24"/>
          <w:u w:val="single"/>
          <w:lang w:eastAsia="ru-RU"/>
        </w:rPr>
        <w:t>Ключевые понятия:</w:t>
      </w:r>
    </w:p>
    <w:p w:rsidR="00591A23" w:rsidRPr="006A7386" w:rsidRDefault="00591A23" w:rsidP="00A57DEF">
      <w:pPr>
        <w:spacing w:after="0" w:line="270" w:lineRule="atLeast"/>
        <w:ind w:right="-314" w:firstLine="54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533EF">
        <w:rPr>
          <w:rFonts w:ascii="Times New Roman" w:hAnsi="Times New Roman"/>
          <w:bCs/>
          <w:i/>
          <w:color w:val="000000"/>
          <w:sz w:val="24"/>
          <w:szCs w:val="24"/>
        </w:rPr>
        <w:t>Театр</w:t>
      </w:r>
      <w:r w:rsidRPr="00A533EF">
        <w:rPr>
          <w:rFonts w:ascii="Times New Roman" w:hAnsi="Times New Roman"/>
          <w:i/>
          <w:color w:val="000000"/>
          <w:sz w:val="24"/>
          <w:szCs w:val="24"/>
        </w:rPr>
        <w:t> </w:t>
      </w:r>
      <w:r w:rsidRPr="006A73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— род искусства, специфическим средством выражения которого является сценическое действие, возникающее в процессе игры актера перед публикой.</w:t>
      </w:r>
    </w:p>
    <w:p w:rsidR="00591A23" w:rsidRPr="006A7386" w:rsidRDefault="00591A23" w:rsidP="00A57DE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533EF">
        <w:rPr>
          <w:rFonts w:ascii="Times New Roman" w:hAnsi="Times New Roman"/>
          <w:bCs/>
          <w:i/>
          <w:color w:val="000000"/>
          <w:sz w:val="24"/>
          <w:szCs w:val="24"/>
          <w:lang w:eastAsia="ru-RU"/>
        </w:rPr>
        <w:t>Театр кукол</w:t>
      </w:r>
      <w:r w:rsidRPr="006A7386">
        <w:rPr>
          <w:rFonts w:ascii="Times New Roman" w:hAnsi="Times New Roman"/>
          <w:color w:val="000000"/>
          <w:sz w:val="24"/>
          <w:szCs w:val="24"/>
          <w:lang w:eastAsia="ru-RU"/>
        </w:rPr>
        <w:t> — вид театрального зрелища, в котором действуют куклы, управляемые актерами-кукловодами.</w:t>
      </w:r>
    </w:p>
    <w:p w:rsidR="00591A23" w:rsidRPr="006A7386" w:rsidRDefault="00591A23" w:rsidP="00A57DE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533EF">
        <w:rPr>
          <w:rFonts w:ascii="Times New Roman" w:hAnsi="Times New Roman"/>
          <w:bCs/>
          <w:i/>
          <w:color w:val="000000"/>
          <w:sz w:val="24"/>
          <w:szCs w:val="24"/>
          <w:lang w:eastAsia="ru-RU"/>
        </w:rPr>
        <w:t>Театр миниатюр</w:t>
      </w:r>
      <w:r w:rsidRPr="006A7386">
        <w:rPr>
          <w:rFonts w:ascii="Times New Roman" w:hAnsi="Times New Roman"/>
          <w:color w:val="000000"/>
          <w:sz w:val="24"/>
          <w:szCs w:val="24"/>
          <w:lang w:eastAsia="ru-RU"/>
        </w:rPr>
        <w:t> — вид театра, в котором ставятся произведения так называемых малых форм (одноактные пьесы, пародии, сценки, скетчи).</w:t>
      </w:r>
    </w:p>
    <w:p w:rsidR="00591A23" w:rsidRPr="006A7386" w:rsidRDefault="00591A23" w:rsidP="00A57DEF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533EF">
        <w:rPr>
          <w:rFonts w:ascii="Times New Roman" w:hAnsi="Times New Roman"/>
          <w:bCs/>
          <w:i/>
          <w:color w:val="000000"/>
          <w:sz w:val="24"/>
          <w:szCs w:val="24"/>
          <w:lang w:eastAsia="ru-RU"/>
        </w:rPr>
        <w:t>Театр теней</w:t>
      </w:r>
      <w:r w:rsidRPr="006A7386">
        <w:rPr>
          <w:rFonts w:ascii="Times New Roman" w:hAnsi="Times New Roman"/>
          <w:color w:val="000000"/>
          <w:sz w:val="24"/>
          <w:szCs w:val="24"/>
          <w:lang w:eastAsia="ru-RU"/>
        </w:rPr>
        <w:t> — вид театрального зрелища, основанный на использовании плоских кукол, которые находятся между источником света и экраном или накладываются на него.</w:t>
      </w:r>
    </w:p>
    <w:p w:rsidR="00591A23" w:rsidRPr="006A7386" w:rsidRDefault="00591A23" w:rsidP="00A57DEF">
      <w:pPr>
        <w:spacing w:after="0" w:line="270" w:lineRule="atLeast"/>
        <w:ind w:right="-314" w:firstLine="54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533EF">
        <w:rPr>
          <w:rFonts w:ascii="Times New Roman" w:hAnsi="Times New Roman"/>
          <w:bCs/>
          <w:i/>
          <w:color w:val="000000"/>
          <w:sz w:val="24"/>
          <w:szCs w:val="24"/>
        </w:rPr>
        <w:t>Этюд</w:t>
      </w:r>
      <w:r w:rsidRPr="00A533EF">
        <w:rPr>
          <w:rFonts w:ascii="Times New Roman" w:hAnsi="Times New Roman"/>
          <w:i/>
          <w:color w:val="000000"/>
          <w:sz w:val="24"/>
          <w:szCs w:val="24"/>
        </w:rPr>
        <w:t> </w:t>
      </w:r>
      <w:r w:rsidRPr="006A73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— в современной театральной педагогике упражнение для развития и совершенствования актерской техники.</w:t>
      </w:r>
    </w:p>
    <w:p w:rsidR="00591A23" w:rsidRPr="006A7386" w:rsidRDefault="00591A23" w:rsidP="00A57DEF">
      <w:pPr>
        <w:spacing w:after="0" w:line="270" w:lineRule="atLeast"/>
        <w:ind w:right="-314" w:firstLine="54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533EF">
        <w:rPr>
          <w:rFonts w:ascii="Times New Roman" w:hAnsi="Times New Roman"/>
          <w:bCs/>
          <w:i/>
          <w:color w:val="000000"/>
          <w:sz w:val="24"/>
          <w:szCs w:val="24"/>
        </w:rPr>
        <w:t>Спектакль</w:t>
      </w:r>
      <w:r w:rsidRPr="006A7386">
        <w:rPr>
          <w:rFonts w:ascii="Times New Roman" w:hAnsi="Times New Roman"/>
          <w:color w:val="000000"/>
          <w:sz w:val="24"/>
          <w:szCs w:val="24"/>
        </w:rPr>
        <w:t> </w:t>
      </w:r>
      <w:r w:rsidRPr="006A73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— театральное представление. Создается на основе драматического или музыкально-сценического произведения в соответствии с замыслом режиссера совместными усилиями актеров, художника и др.</w:t>
      </w:r>
    </w:p>
    <w:p w:rsidR="00591A23" w:rsidRPr="006A7386" w:rsidRDefault="00591A23" w:rsidP="00A57DEF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533EF">
        <w:rPr>
          <w:rFonts w:ascii="Times New Roman" w:hAnsi="Times New Roman"/>
          <w:bCs/>
          <w:i/>
          <w:color w:val="000000"/>
          <w:sz w:val="24"/>
          <w:szCs w:val="24"/>
          <w:lang w:eastAsia="ru-RU"/>
        </w:rPr>
        <w:t>Реквизит</w:t>
      </w:r>
      <w:r w:rsidRPr="006A7386">
        <w:rPr>
          <w:rFonts w:ascii="Times New Roman" w:hAnsi="Times New Roman"/>
          <w:color w:val="000000"/>
          <w:sz w:val="24"/>
          <w:szCs w:val="24"/>
          <w:lang w:eastAsia="ru-RU"/>
        </w:rPr>
        <w:t> — предметы, используемые в театральных постановках.</w:t>
      </w:r>
    </w:p>
    <w:p w:rsidR="00591A23" w:rsidRPr="006A7386" w:rsidRDefault="00591A23" w:rsidP="00A57DEF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533EF">
        <w:rPr>
          <w:rFonts w:ascii="Times New Roman" w:hAnsi="Times New Roman"/>
          <w:bCs/>
          <w:i/>
          <w:color w:val="000000"/>
          <w:sz w:val="24"/>
          <w:szCs w:val="24"/>
          <w:lang w:eastAsia="ru-RU"/>
        </w:rPr>
        <w:t>Репетиция</w:t>
      </w:r>
      <w:r w:rsidRPr="00A533EF">
        <w:rPr>
          <w:rFonts w:ascii="Times New Roman" w:hAnsi="Times New Roman"/>
          <w:i/>
          <w:color w:val="000000"/>
          <w:sz w:val="24"/>
          <w:szCs w:val="24"/>
          <w:lang w:eastAsia="ru-RU"/>
        </w:rPr>
        <w:t> </w:t>
      </w:r>
      <w:r w:rsidRPr="006A7386">
        <w:rPr>
          <w:rFonts w:ascii="Times New Roman" w:hAnsi="Times New Roman"/>
          <w:color w:val="000000"/>
          <w:sz w:val="24"/>
          <w:szCs w:val="24"/>
          <w:lang w:eastAsia="ru-RU"/>
        </w:rPr>
        <w:t>— основная форма подготовки театрального представления.</w:t>
      </w:r>
    </w:p>
    <w:p w:rsidR="00591A23" w:rsidRPr="006A7386" w:rsidRDefault="00591A23" w:rsidP="00A57DEF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533EF">
        <w:rPr>
          <w:rFonts w:ascii="Times New Roman" w:hAnsi="Times New Roman"/>
          <w:bCs/>
          <w:i/>
          <w:color w:val="000000"/>
          <w:sz w:val="24"/>
          <w:szCs w:val="24"/>
          <w:lang w:eastAsia="ru-RU"/>
        </w:rPr>
        <w:t>Репертуар</w:t>
      </w:r>
      <w:r w:rsidRPr="006A7386">
        <w:rPr>
          <w:rFonts w:ascii="Times New Roman" w:hAnsi="Times New Roman"/>
          <w:color w:val="000000"/>
          <w:sz w:val="24"/>
          <w:szCs w:val="24"/>
          <w:lang w:eastAsia="ru-RU"/>
        </w:rPr>
        <w:t> — совокупность произведений, исполняемых в театре.</w:t>
      </w:r>
    </w:p>
    <w:p w:rsidR="00591A23" w:rsidRPr="006A7386" w:rsidRDefault="00591A23" w:rsidP="00A57DEF">
      <w:pPr>
        <w:spacing w:after="0" w:line="270" w:lineRule="atLeast"/>
        <w:ind w:right="-314" w:firstLine="54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533EF">
        <w:rPr>
          <w:rFonts w:ascii="Times New Roman" w:hAnsi="Times New Roman"/>
          <w:bCs/>
          <w:i/>
          <w:color w:val="000000"/>
          <w:sz w:val="24"/>
          <w:szCs w:val="24"/>
        </w:rPr>
        <w:t>Пантомима</w:t>
      </w:r>
      <w:r w:rsidRPr="006A7386">
        <w:rPr>
          <w:rFonts w:ascii="Times New Roman" w:hAnsi="Times New Roman"/>
          <w:color w:val="000000"/>
          <w:sz w:val="24"/>
          <w:szCs w:val="24"/>
        </w:rPr>
        <w:t> </w:t>
      </w:r>
      <w:r w:rsidRPr="006A73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— вид сценического искусства, в котором художественный образ создается без помощи слов, средствами выразительного движения, жеста, мимики.</w:t>
      </w:r>
    </w:p>
    <w:p w:rsidR="00591A23" w:rsidRPr="006A7386" w:rsidRDefault="00591A23" w:rsidP="00A57DEF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533EF">
        <w:rPr>
          <w:rFonts w:ascii="Times New Roman" w:hAnsi="Times New Roman"/>
          <w:bCs/>
          <w:i/>
          <w:color w:val="000000"/>
          <w:sz w:val="24"/>
          <w:szCs w:val="24"/>
          <w:lang w:eastAsia="ru-RU"/>
        </w:rPr>
        <w:t>Мимика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6A7386">
        <w:rPr>
          <w:rFonts w:ascii="Times New Roman" w:hAnsi="Times New Roman"/>
          <w:color w:val="000000"/>
          <w:sz w:val="24"/>
          <w:szCs w:val="24"/>
          <w:lang w:eastAsia="ru-RU"/>
        </w:rPr>
        <w:t> — один из важных элементов искусства актера, выразительное движение мышц лица.</w:t>
      </w:r>
    </w:p>
    <w:p w:rsidR="00591A23" w:rsidRPr="006A7386" w:rsidRDefault="00591A23" w:rsidP="00A57DEF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533EF">
        <w:rPr>
          <w:rFonts w:ascii="Times New Roman" w:hAnsi="Times New Roman"/>
          <w:bCs/>
          <w:i/>
          <w:color w:val="000000"/>
          <w:sz w:val="24"/>
          <w:szCs w:val="24"/>
          <w:lang w:eastAsia="ru-RU"/>
        </w:rPr>
        <w:t>Монолог</w:t>
      </w:r>
      <w:r w:rsidRPr="006A7386">
        <w:rPr>
          <w:rFonts w:ascii="Times New Roman" w:hAnsi="Times New Roman"/>
          <w:color w:val="000000"/>
          <w:sz w:val="24"/>
          <w:szCs w:val="24"/>
          <w:lang w:eastAsia="ru-RU"/>
        </w:rPr>
        <w:t> — речь актера, обращенная к слушателям или самому себе.</w:t>
      </w:r>
    </w:p>
    <w:p w:rsidR="00591A23" w:rsidRPr="00A533EF" w:rsidRDefault="00591A23" w:rsidP="00A57DEF">
      <w:pPr>
        <w:spacing w:after="0" w:line="270" w:lineRule="atLeast"/>
        <w:ind w:right="-314" w:firstLine="54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533EF">
        <w:rPr>
          <w:rFonts w:ascii="Times New Roman" w:hAnsi="Times New Roman"/>
          <w:bCs/>
          <w:i/>
          <w:color w:val="000000"/>
          <w:sz w:val="24"/>
          <w:szCs w:val="24"/>
        </w:rPr>
        <w:t>Декораци</w:t>
      </w:r>
      <w:r w:rsidRPr="00A533EF">
        <w:rPr>
          <w:rFonts w:ascii="Times New Roman" w:hAnsi="Times New Roman"/>
          <w:bCs/>
          <w:color w:val="000000"/>
          <w:sz w:val="24"/>
          <w:szCs w:val="24"/>
        </w:rPr>
        <w:t>я</w:t>
      </w:r>
      <w:r w:rsidRPr="00A533E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— художественное оформление места действия на театральной сцене, создающее зрительный образ спектакля.</w:t>
      </w:r>
    </w:p>
    <w:p w:rsidR="00591A23" w:rsidRPr="006A7386" w:rsidRDefault="00591A23" w:rsidP="00A57DEF">
      <w:pPr>
        <w:spacing w:after="0" w:line="270" w:lineRule="atLeast"/>
        <w:ind w:right="-314" w:firstLine="54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Бутафория</w:t>
      </w:r>
      <w:r w:rsidRPr="006A7386">
        <w:rPr>
          <w:rFonts w:ascii="Times New Roman" w:hAnsi="Times New Roman"/>
          <w:color w:val="000000"/>
          <w:sz w:val="24"/>
          <w:szCs w:val="24"/>
        </w:rPr>
        <w:t> </w:t>
      </w:r>
      <w:r w:rsidRPr="006A73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— предметы, специально изготовляемые и употребляемые вместо настоящих вещей в театральных постановках.</w:t>
      </w:r>
    </w:p>
    <w:p w:rsidR="00591A23" w:rsidRPr="006A7386" w:rsidRDefault="00591A23" w:rsidP="00A57DEF">
      <w:pPr>
        <w:spacing w:after="0" w:line="270" w:lineRule="atLeast"/>
        <w:ind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91A23" w:rsidRPr="006E3266" w:rsidRDefault="00591A23" w:rsidP="00A57DEF">
      <w:pPr>
        <w:spacing w:after="0" w:line="270" w:lineRule="atLeast"/>
        <w:ind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Главная цель программы – создать условия для</w:t>
      </w:r>
      <w:r w:rsidRPr="006E3266">
        <w:rPr>
          <w:rFonts w:ascii="Times New Roman" w:hAnsi="Times New Roman"/>
          <w:sz w:val="24"/>
          <w:szCs w:val="24"/>
          <w:lang w:eastAsia="ru-RU"/>
        </w:rPr>
        <w:t> воспитания нравственных качеств личности воспитанников, творческих умений и навыков средствами театрального искусства, организации  их досуга путем вовлечения в театральную деятельность.</w:t>
      </w:r>
    </w:p>
    <w:p w:rsidR="00591A23" w:rsidRPr="006E3266" w:rsidRDefault="00591A23" w:rsidP="00A57DEF">
      <w:pPr>
        <w:spacing w:after="0" w:line="270" w:lineRule="atLeast"/>
        <w:ind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Задачи программы:</w:t>
      </w:r>
    </w:p>
    <w:p w:rsidR="00591A23" w:rsidRPr="006E3266" w:rsidRDefault="00591A23" w:rsidP="00A57DEF">
      <w:pPr>
        <w:spacing w:after="0" w:line="270" w:lineRule="atLeast"/>
        <w:ind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способствовать формированию</w:t>
      </w:r>
      <w:r w:rsidRPr="006E3266">
        <w:rPr>
          <w:rFonts w:ascii="Times New Roman" w:hAnsi="Times New Roman"/>
          <w:b/>
          <w:bCs/>
          <w:sz w:val="24"/>
          <w:szCs w:val="24"/>
          <w:lang w:eastAsia="ru-RU"/>
        </w:rPr>
        <w:t>:</w:t>
      </w:r>
      <w:r w:rsidRPr="006E3266">
        <w:rPr>
          <w:rFonts w:ascii="Times New Roman" w:hAnsi="Times New Roman"/>
          <w:sz w:val="24"/>
          <w:szCs w:val="24"/>
          <w:lang w:eastAsia="ru-RU"/>
        </w:rPr>
        <w:t> </w:t>
      </w:r>
    </w:p>
    <w:p w:rsidR="00591A23" w:rsidRPr="006E3266" w:rsidRDefault="00591A23" w:rsidP="00A57DEF">
      <w:pPr>
        <w:numPr>
          <w:ilvl w:val="0"/>
          <w:numId w:val="1"/>
        </w:numPr>
        <w:spacing w:after="0" w:line="270" w:lineRule="atLeast"/>
        <w:ind w:left="0" w:right="-314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sz w:val="24"/>
          <w:szCs w:val="24"/>
          <w:lang w:eastAsia="ru-RU"/>
        </w:rPr>
        <w:t> необходимых представлений о театральном искусстве;</w:t>
      </w:r>
    </w:p>
    <w:p w:rsidR="00591A23" w:rsidRPr="006E3266" w:rsidRDefault="00591A23" w:rsidP="00A57DEF">
      <w:pPr>
        <w:numPr>
          <w:ilvl w:val="0"/>
          <w:numId w:val="1"/>
        </w:numPr>
        <w:spacing w:after="0" w:line="270" w:lineRule="atLeast"/>
        <w:ind w:left="0" w:right="-314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sz w:val="24"/>
          <w:szCs w:val="24"/>
          <w:lang w:eastAsia="ru-RU"/>
        </w:rPr>
        <w:t> актерских способностей – умение взаимодействовать с партнером, создавать образ героя, работать над ролью;</w:t>
      </w:r>
    </w:p>
    <w:p w:rsidR="00591A23" w:rsidRPr="006E3266" w:rsidRDefault="00591A23" w:rsidP="00A57DEF">
      <w:pPr>
        <w:numPr>
          <w:ilvl w:val="0"/>
          <w:numId w:val="1"/>
        </w:numPr>
        <w:spacing w:after="0" w:line="270" w:lineRule="atLeast"/>
        <w:ind w:left="0" w:right="-314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sz w:val="24"/>
          <w:szCs w:val="24"/>
          <w:lang w:eastAsia="ru-RU"/>
        </w:rPr>
        <w:t> речевой культуры ребенка при помощи специальных заданий и упражнений на постановку дыхания, дикции, интонации;</w:t>
      </w:r>
    </w:p>
    <w:p w:rsidR="00591A23" w:rsidRPr="006E3266" w:rsidRDefault="00591A23" w:rsidP="00A57DEF">
      <w:pPr>
        <w:numPr>
          <w:ilvl w:val="0"/>
          <w:numId w:val="1"/>
        </w:numPr>
        <w:spacing w:after="0" w:line="270" w:lineRule="atLeast"/>
        <w:ind w:left="0" w:right="-314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sz w:val="24"/>
          <w:szCs w:val="24"/>
          <w:lang w:eastAsia="ru-RU"/>
        </w:rPr>
        <w:t> практических навыков пластической выразительности с учетом индивидуальных физических возможностей ребенка;</w:t>
      </w:r>
    </w:p>
    <w:p w:rsidR="00591A23" w:rsidRPr="006E3266" w:rsidRDefault="00591A23" w:rsidP="00A57DEF">
      <w:pPr>
        <w:spacing w:after="0" w:line="270" w:lineRule="atLeast"/>
        <w:ind w:right="-314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способствовать развитию:</w:t>
      </w:r>
    </w:p>
    <w:p w:rsidR="00591A23" w:rsidRPr="006E3266" w:rsidRDefault="00591A23" w:rsidP="00A57DEF">
      <w:pPr>
        <w:numPr>
          <w:ilvl w:val="0"/>
          <w:numId w:val="2"/>
        </w:numPr>
        <w:spacing w:after="0" w:line="270" w:lineRule="atLeast"/>
        <w:ind w:left="0" w:right="-314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sz w:val="24"/>
          <w:szCs w:val="24"/>
          <w:lang w:eastAsia="ru-RU"/>
        </w:rPr>
        <w:t>интереса к специальным знаниям по теории и истории театрального искусства;</w:t>
      </w:r>
    </w:p>
    <w:p w:rsidR="00591A23" w:rsidRPr="006E3266" w:rsidRDefault="00591A23" w:rsidP="00A57DEF">
      <w:pPr>
        <w:numPr>
          <w:ilvl w:val="0"/>
          <w:numId w:val="2"/>
        </w:numPr>
        <w:spacing w:after="0" w:line="270" w:lineRule="atLeast"/>
        <w:ind w:left="0" w:right="-314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sz w:val="24"/>
          <w:szCs w:val="24"/>
          <w:lang w:eastAsia="ru-RU"/>
        </w:rPr>
        <w:t>творческой активности через индивидуальное раскрытие способностей каждого ребёнка;</w:t>
      </w:r>
    </w:p>
    <w:p w:rsidR="00591A23" w:rsidRPr="006E3266" w:rsidRDefault="00591A23" w:rsidP="00A57DEF">
      <w:pPr>
        <w:numPr>
          <w:ilvl w:val="0"/>
          <w:numId w:val="2"/>
        </w:numPr>
        <w:spacing w:after="0" w:line="270" w:lineRule="atLeast"/>
        <w:ind w:left="0" w:right="-314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sz w:val="24"/>
          <w:szCs w:val="24"/>
          <w:lang w:eastAsia="ru-RU"/>
        </w:rPr>
        <w:t>эстетического восприятия, художественного вкуса, творческого воображения;</w:t>
      </w:r>
    </w:p>
    <w:p w:rsidR="00591A23" w:rsidRPr="006E3266" w:rsidRDefault="00591A23" w:rsidP="00A57DEF">
      <w:pPr>
        <w:spacing w:after="0" w:line="270" w:lineRule="atLeast"/>
        <w:ind w:right="-314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создать  условия воспитания:</w:t>
      </w:r>
    </w:p>
    <w:p w:rsidR="00591A23" w:rsidRPr="006E3266" w:rsidRDefault="00591A23" w:rsidP="00A57DEF">
      <w:pPr>
        <w:numPr>
          <w:ilvl w:val="0"/>
          <w:numId w:val="3"/>
        </w:numPr>
        <w:spacing w:after="0" w:line="270" w:lineRule="atLeast"/>
        <w:ind w:left="0" w:right="-314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sz w:val="24"/>
          <w:szCs w:val="24"/>
          <w:lang w:eastAsia="ru-RU"/>
        </w:rPr>
        <w:t>воспитание эстетического вкуса, исполнительской культуры;</w:t>
      </w:r>
    </w:p>
    <w:p w:rsidR="00591A23" w:rsidRPr="006E3266" w:rsidRDefault="00591A23" w:rsidP="00A57DEF">
      <w:pPr>
        <w:numPr>
          <w:ilvl w:val="0"/>
          <w:numId w:val="3"/>
        </w:numPr>
        <w:spacing w:after="0" w:line="270" w:lineRule="atLeast"/>
        <w:ind w:left="0" w:right="-314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sz w:val="24"/>
          <w:szCs w:val="24"/>
          <w:lang w:eastAsia="ru-RU"/>
        </w:rPr>
        <w:t>творческой активности подростка, ценящей в себе и других такие качества, как доброжелательность, трудолюбие, уважение к творчеству других;</w:t>
      </w:r>
    </w:p>
    <w:p w:rsidR="00591A23" w:rsidRPr="006E3266" w:rsidRDefault="00591A23" w:rsidP="00A57DEF">
      <w:pPr>
        <w:numPr>
          <w:ilvl w:val="0"/>
          <w:numId w:val="3"/>
        </w:numPr>
        <w:spacing w:after="0" w:line="270" w:lineRule="atLeast"/>
        <w:ind w:left="0" w:right="-314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sz w:val="24"/>
          <w:szCs w:val="24"/>
          <w:lang w:eastAsia="ru-RU"/>
        </w:rPr>
        <w:t>духовно-нравственное и художественно-эстетическое воспитание средствами традиционной народной и мировой культуры.</w:t>
      </w:r>
    </w:p>
    <w:p w:rsidR="00591A23" w:rsidRPr="006E3266" w:rsidRDefault="00591A23" w:rsidP="00A57DEF">
      <w:pPr>
        <w:spacing w:after="0" w:line="270" w:lineRule="atLeast"/>
        <w:ind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sz w:val="24"/>
          <w:szCs w:val="24"/>
          <w:lang w:eastAsia="ru-RU"/>
        </w:rPr>
        <w:t>Программа «Театр, где играют дети» строится на следующих концептуальных принципах:</w:t>
      </w:r>
    </w:p>
    <w:p w:rsidR="00591A23" w:rsidRPr="006E3266" w:rsidRDefault="00591A23" w:rsidP="00A57DEF">
      <w:pPr>
        <w:spacing w:after="0" w:line="270" w:lineRule="atLeast"/>
        <w:ind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>Принцип успеха</w:t>
      </w:r>
      <w:r w:rsidRPr="006E3266">
        <w:rPr>
          <w:rFonts w:ascii="Times New Roman" w:hAnsi="Times New Roman"/>
          <w:sz w:val="24"/>
          <w:szCs w:val="24"/>
          <w:lang w:eastAsia="ru-RU"/>
        </w:rPr>
        <w:t>. Каждый ребенок должен чувствовать успех в какой-либо сфере деятельности. Это ведет к формированию позитивной «Я-концепции» и признанию себя как уникальной составляющей окружающего мира.</w:t>
      </w:r>
    </w:p>
    <w:p w:rsidR="00591A23" w:rsidRPr="006E3266" w:rsidRDefault="00591A23" w:rsidP="00A57DEF">
      <w:pPr>
        <w:spacing w:after="0" w:line="270" w:lineRule="atLeast"/>
        <w:ind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>Принцип динамики</w:t>
      </w:r>
      <w:r w:rsidRPr="006E3266">
        <w:rPr>
          <w:rFonts w:ascii="Times New Roman" w:hAnsi="Times New Roman"/>
          <w:sz w:val="24"/>
          <w:szCs w:val="24"/>
          <w:lang w:eastAsia="ru-RU"/>
        </w:rPr>
        <w:t>. Предоставить ребенку возможность активного поиска и освоения объектов интереса, собственного места в творческой деятельности, заниматься тем, что нравиться.</w:t>
      </w:r>
    </w:p>
    <w:p w:rsidR="00591A23" w:rsidRPr="006E3266" w:rsidRDefault="00591A23" w:rsidP="00A57DEF">
      <w:pPr>
        <w:spacing w:after="0" w:line="270" w:lineRule="atLeast"/>
        <w:ind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>Принцип демократии</w:t>
      </w:r>
      <w:r w:rsidRPr="006E3266">
        <w:rPr>
          <w:rFonts w:ascii="Times New Roman" w:hAnsi="Times New Roman"/>
          <w:sz w:val="24"/>
          <w:szCs w:val="24"/>
          <w:lang w:eastAsia="ru-RU"/>
        </w:rPr>
        <w:t>. Добровольная ориентация на получение знаний конкретно выбранной деятельности; обсуждение выбора совместной деятельности в коллективе на предстоящий учебный год.</w:t>
      </w:r>
    </w:p>
    <w:p w:rsidR="00591A23" w:rsidRPr="006E3266" w:rsidRDefault="00591A23" w:rsidP="00A57DEF">
      <w:pPr>
        <w:spacing w:after="0" w:line="270" w:lineRule="atLeast"/>
        <w:ind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>Принцип доступности</w:t>
      </w:r>
      <w:r w:rsidRPr="006E3266">
        <w:rPr>
          <w:rFonts w:ascii="Times New Roman" w:hAnsi="Times New Roman"/>
          <w:sz w:val="24"/>
          <w:szCs w:val="24"/>
          <w:lang w:eastAsia="ru-RU"/>
        </w:rPr>
        <w:t>. Обучение и воспитание строится с учетом возрастных и индивидуальных  возможностей подростков, без интеллектуальных, физических и моральных перегрузок.</w:t>
      </w:r>
    </w:p>
    <w:p w:rsidR="00591A23" w:rsidRPr="006E3266" w:rsidRDefault="00591A23" w:rsidP="00A57DEF">
      <w:pPr>
        <w:spacing w:after="0" w:line="270" w:lineRule="atLeast"/>
        <w:ind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>Принцип наглядности</w:t>
      </w:r>
      <w:r w:rsidRPr="006E3266">
        <w:rPr>
          <w:rFonts w:ascii="Times New Roman" w:hAnsi="Times New Roman"/>
          <w:sz w:val="24"/>
          <w:szCs w:val="24"/>
          <w:lang w:eastAsia="ru-RU"/>
        </w:rPr>
        <w:t>. В  учебной деятельности используются разнообразные иллюстрации, видеокассеты, аудиокассеты, грамзаписи.</w:t>
      </w:r>
    </w:p>
    <w:p w:rsidR="00591A23" w:rsidRPr="006E3266" w:rsidRDefault="00591A23" w:rsidP="00A57DEF">
      <w:pPr>
        <w:spacing w:after="0" w:line="270" w:lineRule="atLeast"/>
        <w:ind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sz w:val="24"/>
          <w:szCs w:val="24"/>
          <w:lang w:eastAsia="ru-RU"/>
        </w:rPr>
        <w:t> </w:t>
      </w:r>
      <w:r w:rsidRPr="006E3266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>Принцип систематичности и последовательности</w:t>
      </w:r>
      <w:r w:rsidRPr="006E3266">
        <w:rPr>
          <w:rFonts w:ascii="Times New Roman" w:hAnsi="Times New Roman"/>
          <w:sz w:val="24"/>
          <w:szCs w:val="24"/>
          <w:lang w:eastAsia="ru-RU"/>
        </w:rPr>
        <w:t>. Систематичность и последовательность осуществляется как в проведении занятий, так в самостоятельной работе  воспитанников. Этот принцип позволяет за меньшее время добиться больших результатов.</w:t>
      </w:r>
    </w:p>
    <w:p w:rsidR="00591A23" w:rsidRPr="006E3266" w:rsidRDefault="00591A23" w:rsidP="00A57DEF">
      <w:pPr>
        <w:spacing w:after="0" w:line="270" w:lineRule="atLeast"/>
        <w:ind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sz w:val="24"/>
          <w:szCs w:val="24"/>
          <w:lang w:eastAsia="ru-RU"/>
        </w:rPr>
        <w:t>Занятия театрального кружка состоят из теоретической и практической частей. Теоретическая часть включает краткие сведения о развитии театрального искусства, цикл познавательных бесед о жизни и творчестве великих мастеров театра, беседы о красоте вокруг нас, профессиональной ориентации школьников. Практическая часть работы направлена на получение навыков актерского мастерства.</w:t>
      </w:r>
    </w:p>
    <w:p w:rsidR="00591A23" w:rsidRPr="006E3266" w:rsidRDefault="00591A23" w:rsidP="00A57DEF">
      <w:pPr>
        <w:spacing w:after="0" w:line="270" w:lineRule="atLeast"/>
        <w:ind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91A23" w:rsidRPr="006E3266" w:rsidRDefault="00591A23" w:rsidP="00A57DEF">
      <w:pPr>
        <w:spacing w:after="0" w:line="27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Основные формы и методы программы</w:t>
      </w:r>
    </w:p>
    <w:p w:rsidR="00591A23" w:rsidRPr="006E3266" w:rsidRDefault="00591A23" w:rsidP="00A57DEF">
      <w:pPr>
        <w:spacing w:after="0" w:line="270" w:lineRule="atLeast"/>
        <w:ind w:right="-314" w:firstLine="54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sz w:val="24"/>
          <w:szCs w:val="24"/>
          <w:lang w:eastAsia="ru-RU"/>
        </w:rPr>
        <w:t>«Театр, где играют дети»</w:t>
      </w:r>
    </w:p>
    <w:p w:rsidR="00591A23" w:rsidRPr="006E3266" w:rsidRDefault="00591A23" w:rsidP="00A57DEF">
      <w:pPr>
        <w:spacing w:after="0" w:line="270" w:lineRule="atLeast"/>
        <w:ind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sz w:val="24"/>
          <w:szCs w:val="24"/>
          <w:lang w:eastAsia="ru-RU"/>
        </w:rPr>
        <w:t>При реализации программы «Театр, где играют дети» используются как традиционные методы обучения, так и инновационные технологии: репродуктивный метод (педагог сам объясняет материал); объяснительно-иллюстративный метод (иллюстрации, демонстрации, в том числе показ видеофильмов); проблемный (педагог помогает в решении проблемы); поисковый (воспитанники сами решают проблему, а педагог делает вывод); эвристический (изложение педагога + творческий поиск обучаемых), методы развивающего обучения, метод взаимообучения, метод временных ограничений, метод полных нагрузок (превращает тренинг в цепь целесообразных, вытекающих одно из другого упражнений), метод ступенчатого повышения нагрузок (предполагает постепенное увеличение нагрузок по мере освоения технологии голосоведения и сценической речи), метод игрового содержания, метод импровизации.</w:t>
      </w:r>
    </w:p>
    <w:p w:rsidR="00591A23" w:rsidRPr="006E3266" w:rsidRDefault="00591A23" w:rsidP="00A57DEF">
      <w:pPr>
        <w:spacing w:after="0" w:line="270" w:lineRule="atLeast"/>
        <w:ind w:right="-314" w:firstLine="540"/>
        <w:jc w:val="center"/>
        <w:rPr>
          <w:rFonts w:ascii="Arial" w:hAnsi="Arial" w:cs="Arial"/>
          <w:color w:val="444444"/>
          <w:sz w:val="24"/>
          <w:szCs w:val="24"/>
          <w:lang w:eastAsia="ru-RU"/>
        </w:rPr>
      </w:pPr>
    </w:p>
    <w:p w:rsidR="00591A23" w:rsidRPr="006E3266" w:rsidRDefault="00591A23" w:rsidP="00A57DEF">
      <w:pPr>
        <w:spacing w:after="0" w:line="270" w:lineRule="atLeast"/>
        <w:ind w:right="-314" w:firstLine="54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E3266">
        <w:rPr>
          <w:rFonts w:ascii="Times New Roman" w:hAnsi="Times New Roman"/>
          <w:b/>
          <w:sz w:val="24"/>
          <w:szCs w:val="24"/>
          <w:lang w:eastAsia="ru-RU"/>
        </w:rPr>
        <w:t>Распределение форм и методов по годам и темам  программы:</w:t>
      </w:r>
    </w:p>
    <w:tbl>
      <w:tblPr>
        <w:tblW w:w="14929" w:type="dxa"/>
        <w:tblCellMar>
          <w:left w:w="0" w:type="dxa"/>
          <w:right w:w="0" w:type="dxa"/>
        </w:tblCellMar>
        <w:tblLook w:val="00A0"/>
      </w:tblPr>
      <w:tblGrid>
        <w:gridCol w:w="3589"/>
        <w:gridCol w:w="4706"/>
        <w:gridCol w:w="6634"/>
      </w:tblGrid>
      <w:tr w:rsidR="00591A23" w:rsidRPr="009244CA" w:rsidTr="004B710B">
        <w:trPr>
          <w:trHeight w:val="145"/>
        </w:trPr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91A23" w:rsidRPr="00733C50" w:rsidRDefault="00591A23" w:rsidP="00A57DEF">
            <w:pPr>
              <w:spacing w:after="0" w:line="240" w:lineRule="atLeast"/>
              <w:ind w:right="238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33C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4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91A23" w:rsidRPr="00733C50" w:rsidRDefault="00591A23" w:rsidP="00A57DEF">
            <w:pPr>
              <w:spacing w:after="0" w:line="240" w:lineRule="atLeast"/>
              <w:ind w:right="-314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33C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Формы проведения</w:t>
            </w:r>
          </w:p>
        </w:tc>
        <w:tc>
          <w:tcPr>
            <w:tcW w:w="6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91A23" w:rsidRPr="00733C50" w:rsidRDefault="00591A23" w:rsidP="00A57DEF">
            <w:pPr>
              <w:spacing w:after="0" w:line="240" w:lineRule="atLeast"/>
              <w:ind w:right="238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33C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Приёмы и методы</w:t>
            </w:r>
          </w:p>
        </w:tc>
      </w:tr>
      <w:tr w:rsidR="00591A23" w:rsidRPr="009244CA" w:rsidTr="004B710B">
        <w:trPr>
          <w:trHeight w:val="145"/>
        </w:trPr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91A23" w:rsidRPr="006E3266" w:rsidRDefault="00591A23" w:rsidP="00A57DEF">
            <w:pPr>
              <w:spacing w:after="0" w:line="240" w:lineRule="atLeast"/>
              <w:ind w:right="23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3266">
              <w:rPr>
                <w:rFonts w:ascii="Times New Roman" w:hAnsi="Times New Roman"/>
                <w:sz w:val="24"/>
                <w:szCs w:val="24"/>
                <w:lang w:eastAsia="ru-RU"/>
              </w:rPr>
              <w:t>История театра.</w:t>
            </w:r>
          </w:p>
        </w:tc>
        <w:tc>
          <w:tcPr>
            <w:tcW w:w="4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91A23" w:rsidRPr="006E3266" w:rsidRDefault="00591A23" w:rsidP="00A57DEF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3266">
              <w:rPr>
                <w:rFonts w:ascii="Times New Roman" w:hAnsi="Times New Roman"/>
                <w:sz w:val="24"/>
                <w:szCs w:val="24"/>
                <w:lang w:eastAsia="ru-RU"/>
              </w:rPr>
              <w:t>Групповые  занятия по усвоению новых знаний, игровые групповые занятия, практические занятия, творческая лаборатория, заочная экскурсия,</w:t>
            </w:r>
          </w:p>
        </w:tc>
        <w:tc>
          <w:tcPr>
            <w:tcW w:w="6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91A23" w:rsidRPr="006E3266" w:rsidRDefault="00591A23" w:rsidP="00A57DEF">
            <w:pPr>
              <w:spacing w:after="0" w:line="240" w:lineRule="atLeast"/>
              <w:ind w:right="23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3266">
              <w:rPr>
                <w:rFonts w:ascii="Times New Roman" w:hAnsi="Times New Roman"/>
                <w:sz w:val="24"/>
                <w:szCs w:val="24"/>
                <w:lang w:eastAsia="ru-RU"/>
              </w:rPr>
              <w:t>Метод  игрового содержания, наглядный, объяснительно-иллюстративный,  метод импровизации, репродуктивный,</w:t>
            </w:r>
          </w:p>
        </w:tc>
      </w:tr>
      <w:tr w:rsidR="00591A23" w:rsidRPr="009244CA" w:rsidTr="00264A96">
        <w:trPr>
          <w:trHeight w:val="542"/>
        </w:trPr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91A23" w:rsidRPr="006E3266" w:rsidRDefault="00591A23" w:rsidP="00A57DEF">
            <w:pPr>
              <w:spacing w:after="0" w:line="240" w:lineRule="atLeast"/>
              <w:ind w:right="23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3266">
              <w:rPr>
                <w:rFonts w:ascii="Times New Roman" w:hAnsi="Times New Roman"/>
                <w:sz w:val="24"/>
                <w:szCs w:val="24"/>
                <w:lang w:eastAsia="ru-RU"/>
              </w:rPr>
              <w:t>Актерская грамота  </w:t>
            </w:r>
          </w:p>
        </w:tc>
        <w:tc>
          <w:tcPr>
            <w:tcW w:w="4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91A23" w:rsidRPr="006E3266" w:rsidRDefault="00591A23" w:rsidP="00A57DEF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3266">
              <w:rPr>
                <w:rFonts w:ascii="Times New Roman" w:hAnsi="Times New Roman"/>
                <w:sz w:val="24"/>
                <w:szCs w:val="24"/>
                <w:lang w:eastAsia="ru-RU"/>
              </w:rPr>
              <w:t>беседы, игровые формы,  занятие-зачёт</w:t>
            </w:r>
          </w:p>
        </w:tc>
        <w:tc>
          <w:tcPr>
            <w:tcW w:w="6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91A23" w:rsidRPr="006E3266" w:rsidRDefault="00591A23" w:rsidP="00A57DEF">
            <w:pPr>
              <w:spacing w:after="0" w:line="240" w:lineRule="atLeast"/>
              <w:ind w:right="23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3266">
              <w:rPr>
                <w:rFonts w:ascii="Times New Roman" w:hAnsi="Times New Roman"/>
                <w:sz w:val="24"/>
                <w:szCs w:val="24"/>
                <w:lang w:eastAsia="ru-RU"/>
              </w:rPr>
              <w:t>Метод  полных нагрузок, метод игрового содержания, метод импровизации.</w:t>
            </w:r>
          </w:p>
        </w:tc>
      </w:tr>
      <w:tr w:rsidR="00591A23" w:rsidRPr="009244CA" w:rsidTr="00264A96">
        <w:trPr>
          <w:trHeight w:val="594"/>
        </w:trPr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91A23" w:rsidRPr="006E3266" w:rsidRDefault="00591A23" w:rsidP="00A57DEF">
            <w:pPr>
              <w:spacing w:after="0" w:line="240" w:lineRule="atLeast"/>
              <w:ind w:right="23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3266">
              <w:rPr>
                <w:rFonts w:ascii="Times New Roman" w:hAnsi="Times New Roman"/>
                <w:sz w:val="24"/>
                <w:szCs w:val="24"/>
                <w:lang w:eastAsia="ru-RU"/>
              </w:rPr>
              <w:t>Художественное чтение</w:t>
            </w:r>
          </w:p>
        </w:tc>
        <w:tc>
          <w:tcPr>
            <w:tcW w:w="4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91A23" w:rsidRPr="006E3266" w:rsidRDefault="00591A23" w:rsidP="00A57DEF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3266">
              <w:rPr>
                <w:rFonts w:ascii="Times New Roman" w:hAnsi="Times New Roman"/>
                <w:sz w:val="24"/>
                <w:szCs w:val="24"/>
                <w:lang w:eastAsia="ru-RU"/>
              </w:rPr>
              <w:t>Групповые,  игровые,  занятие-зачёт.</w:t>
            </w:r>
          </w:p>
        </w:tc>
        <w:tc>
          <w:tcPr>
            <w:tcW w:w="6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91A23" w:rsidRPr="006E3266" w:rsidRDefault="00591A23" w:rsidP="00A57DEF">
            <w:pPr>
              <w:spacing w:after="0" w:line="240" w:lineRule="atLeast"/>
              <w:ind w:right="23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3266">
              <w:rPr>
                <w:rFonts w:ascii="Times New Roman" w:hAnsi="Times New Roman"/>
                <w:sz w:val="24"/>
                <w:szCs w:val="24"/>
                <w:lang w:eastAsia="ru-RU"/>
              </w:rPr>
              <w:t>Метод  ступенчатого повышения нагрузок, метод игрового содержания, метод импровизации</w:t>
            </w:r>
          </w:p>
        </w:tc>
      </w:tr>
      <w:tr w:rsidR="00591A23" w:rsidRPr="009244CA" w:rsidTr="00264A96">
        <w:trPr>
          <w:trHeight w:val="449"/>
        </w:trPr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91A23" w:rsidRPr="006E3266" w:rsidRDefault="00591A23" w:rsidP="00A57DEF">
            <w:pPr>
              <w:spacing w:after="0" w:line="240" w:lineRule="atLeast"/>
              <w:ind w:right="23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3266">
              <w:rPr>
                <w:rFonts w:ascii="Times New Roman" w:hAnsi="Times New Roman"/>
                <w:sz w:val="24"/>
                <w:szCs w:val="24"/>
                <w:lang w:eastAsia="ru-RU"/>
              </w:rPr>
              <w:t>Сценическое движение</w:t>
            </w:r>
          </w:p>
        </w:tc>
        <w:tc>
          <w:tcPr>
            <w:tcW w:w="4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91A23" w:rsidRPr="006E3266" w:rsidRDefault="00591A23" w:rsidP="00A57DEF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3266">
              <w:rPr>
                <w:rFonts w:ascii="Times New Roman" w:hAnsi="Times New Roman"/>
                <w:sz w:val="24"/>
                <w:szCs w:val="24"/>
                <w:lang w:eastAsia="ru-RU"/>
              </w:rPr>
              <w:t>Групповые</w:t>
            </w:r>
          </w:p>
        </w:tc>
        <w:tc>
          <w:tcPr>
            <w:tcW w:w="6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91A23" w:rsidRPr="006E3266" w:rsidRDefault="00591A23" w:rsidP="00A57DEF">
            <w:pPr>
              <w:spacing w:after="0" w:line="240" w:lineRule="atLeast"/>
              <w:ind w:right="23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3266">
              <w:rPr>
                <w:rFonts w:ascii="Times New Roman" w:hAnsi="Times New Roman"/>
                <w:sz w:val="24"/>
                <w:szCs w:val="24"/>
                <w:lang w:eastAsia="ru-RU"/>
              </w:rPr>
              <w:t>Метод  ступенчатого повышения нагрузок, метод плотных нагрузок, метод взаимообучения</w:t>
            </w:r>
          </w:p>
        </w:tc>
      </w:tr>
      <w:tr w:rsidR="00591A23" w:rsidRPr="009244CA" w:rsidTr="00264A96">
        <w:trPr>
          <w:trHeight w:val="1059"/>
        </w:trPr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91A23" w:rsidRPr="006E3266" w:rsidRDefault="00591A23" w:rsidP="00A57DEF">
            <w:pPr>
              <w:spacing w:after="0" w:line="240" w:lineRule="atLeast"/>
              <w:ind w:right="23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3266">
              <w:rPr>
                <w:rFonts w:ascii="Times New Roman" w:hAnsi="Times New Roman"/>
                <w:sz w:val="24"/>
                <w:szCs w:val="24"/>
                <w:lang w:eastAsia="ru-RU"/>
              </w:rPr>
              <w:t>Работа над пьесой</w:t>
            </w:r>
          </w:p>
        </w:tc>
        <w:tc>
          <w:tcPr>
            <w:tcW w:w="4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91A23" w:rsidRPr="006E3266" w:rsidRDefault="00591A23" w:rsidP="00A57DEF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3266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Практические, творческие лаборатории, репетиции.</w:t>
            </w:r>
          </w:p>
        </w:tc>
        <w:tc>
          <w:tcPr>
            <w:tcW w:w="6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91A23" w:rsidRPr="006E3266" w:rsidRDefault="00591A23" w:rsidP="00A57DEF">
            <w:pPr>
              <w:spacing w:after="0" w:line="240" w:lineRule="atLeast"/>
              <w:ind w:right="23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3266">
              <w:rPr>
                <w:rFonts w:ascii="Times New Roman" w:hAnsi="Times New Roman"/>
                <w:sz w:val="24"/>
                <w:szCs w:val="24"/>
                <w:lang w:eastAsia="ru-RU"/>
              </w:rPr>
              <w:t>Метод  ступенчатого повышения нагрузок, метод игрового содержания, метод импровизации,  эвристический, проблемный,  объяснительно-иллюстративный,   метод импровизации, метод полных нагрузок.  </w:t>
            </w:r>
          </w:p>
        </w:tc>
      </w:tr>
      <w:tr w:rsidR="00591A23" w:rsidRPr="009244CA" w:rsidTr="00264A96">
        <w:trPr>
          <w:trHeight w:val="455"/>
        </w:trPr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91A23" w:rsidRPr="006E3266" w:rsidRDefault="00591A23" w:rsidP="00A57DEF">
            <w:pPr>
              <w:spacing w:after="0" w:line="240" w:lineRule="atLeast"/>
              <w:ind w:right="23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3266">
              <w:rPr>
                <w:rFonts w:ascii="Times New Roman" w:hAnsi="Times New Roman"/>
                <w:sz w:val="24"/>
                <w:szCs w:val="24"/>
                <w:lang w:eastAsia="ru-RU"/>
              </w:rPr>
              <w:t>Мероприятия и психологические практикумы</w:t>
            </w:r>
          </w:p>
        </w:tc>
        <w:tc>
          <w:tcPr>
            <w:tcW w:w="4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91A23" w:rsidRPr="006E3266" w:rsidRDefault="00591A23" w:rsidP="00A57DEF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3266">
              <w:rPr>
                <w:rFonts w:ascii="Times New Roman" w:hAnsi="Times New Roman"/>
                <w:sz w:val="24"/>
                <w:szCs w:val="24"/>
                <w:lang w:eastAsia="ru-RU"/>
              </w:rPr>
              <w:t>Вечера, праздники, конкурсы, практикумы.</w:t>
            </w:r>
          </w:p>
        </w:tc>
        <w:tc>
          <w:tcPr>
            <w:tcW w:w="6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91A23" w:rsidRPr="006E3266" w:rsidRDefault="00591A23" w:rsidP="00A57DEF">
            <w:pPr>
              <w:spacing w:after="0" w:line="240" w:lineRule="atLeast"/>
              <w:ind w:right="23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3266">
              <w:rPr>
                <w:rFonts w:ascii="Times New Roman" w:hAnsi="Times New Roman"/>
                <w:sz w:val="24"/>
                <w:szCs w:val="24"/>
                <w:lang w:eastAsia="ru-RU"/>
              </w:rPr>
              <w:t>Эвристический, метод полных нагрузок</w:t>
            </w:r>
          </w:p>
        </w:tc>
      </w:tr>
    </w:tbl>
    <w:p w:rsidR="00591A23" w:rsidRPr="006E3266" w:rsidRDefault="00591A23" w:rsidP="00A57DEF">
      <w:pPr>
        <w:spacing w:after="0" w:line="270" w:lineRule="atLeast"/>
        <w:ind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sz w:val="24"/>
          <w:szCs w:val="24"/>
          <w:lang w:eastAsia="ru-RU"/>
        </w:rPr>
        <w:t>Использование разнообразных форм обучения повышает продуктивность занятий, повышает интерес учащихся к учебному процессу.</w:t>
      </w:r>
    </w:p>
    <w:p w:rsidR="00591A23" w:rsidRPr="006E3266" w:rsidRDefault="00591A23" w:rsidP="00A57DEF">
      <w:pPr>
        <w:spacing w:after="0" w:line="270" w:lineRule="atLeast"/>
        <w:ind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sz w:val="24"/>
          <w:szCs w:val="24"/>
          <w:lang w:eastAsia="ru-RU"/>
        </w:rPr>
        <w:t>В процессе обучения применяются такие формы занятий: групповые занятия, индивидуальные, теоретические, практические, игровые, семинары, творческие лаборатории, соревнования, конкурсы, устный журнал, экскурсии, занятие-путешествие, занятия  зачёты, экзаменационные показы.</w:t>
      </w:r>
    </w:p>
    <w:p w:rsidR="00591A23" w:rsidRDefault="00591A23" w:rsidP="00A57DEF">
      <w:pPr>
        <w:spacing w:after="0" w:line="270" w:lineRule="atLeast"/>
        <w:ind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sz w:val="24"/>
          <w:szCs w:val="24"/>
          <w:lang w:eastAsia="ru-RU"/>
        </w:rPr>
        <w:t>В зависимости от поставленной цели: обучающей, воспитывающей, развивающей используются различные  формы работы на занятиях: обучение, беседы, этюды, сюжетно-ролевые игры, репетиции, воспитание, воспитательные беседы, упражнения на коллективное взаимодействие, тренинги и т.д.</w:t>
      </w:r>
    </w:p>
    <w:p w:rsidR="00591A23" w:rsidRDefault="00591A23" w:rsidP="00A57DEF">
      <w:pPr>
        <w:spacing w:after="0" w:line="270" w:lineRule="atLeast"/>
        <w:ind w:right="-314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042372">
        <w:rPr>
          <w:rFonts w:ascii="Times New Roman" w:hAnsi="Times New Roman"/>
          <w:bCs/>
          <w:color w:val="000000"/>
          <w:sz w:val="24"/>
          <w:szCs w:val="24"/>
        </w:rPr>
        <w:t xml:space="preserve">Основной формой занятий </w:t>
      </w:r>
      <w:r w:rsidRPr="00042372">
        <w:rPr>
          <w:rFonts w:ascii="Times New Roman" w:hAnsi="Times New Roman"/>
          <w:bCs/>
          <w:i/>
          <w:color w:val="000000"/>
          <w:sz w:val="24"/>
          <w:szCs w:val="24"/>
        </w:rPr>
        <w:t>1 года</w:t>
      </w:r>
      <w:r w:rsidRPr="00042372">
        <w:rPr>
          <w:rFonts w:ascii="Times New Roman" w:hAnsi="Times New Roman"/>
          <w:bCs/>
          <w:color w:val="000000"/>
          <w:sz w:val="24"/>
          <w:szCs w:val="24"/>
        </w:rPr>
        <w:t xml:space="preserve"> обучения</w:t>
      </w:r>
      <w:r w:rsidRPr="00042372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042372">
        <w:rPr>
          <w:rFonts w:ascii="Times New Roman" w:hAnsi="Times New Roman"/>
          <w:color w:val="000000"/>
          <w:sz w:val="24"/>
          <w:szCs w:val="24"/>
        </w:rPr>
        <w:t>являются театральные игры, позволяющие учитывать возрастные особенности детей и формировать важнейшие умения и навыки актерского мастерства. Наряду с играми вводятся специальные упражнения актерского тренинга.</w:t>
      </w:r>
    </w:p>
    <w:p w:rsidR="00591A23" w:rsidRDefault="00591A23" w:rsidP="00A57DEF">
      <w:pPr>
        <w:spacing w:after="0" w:line="270" w:lineRule="atLeast"/>
        <w:ind w:right="-314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042372">
        <w:rPr>
          <w:rFonts w:ascii="Times New Roman" w:hAnsi="Times New Roman"/>
          <w:bCs/>
          <w:color w:val="000000"/>
        </w:rPr>
        <w:t xml:space="preserve">На </w:t>
      </w:r>
      <w:r w:rsidRPr="00042372">
        <w:rPr>
          <w:rFonts w:ascii="Times New Roman" w:hAnsi="Times New Roman"/>
          <w:bCs/>
          <w:i/>
          <w:color w:val="000000"/>
        </w:rPr>
        <w:t xml:space="preserve">2 - </w:t>
      </w:r>
      <w:r w:rsidRPr="00042372">
        <w:rPr>
          <w:rFonts w:ascii="Times New Roman" w:hAnsi="Times New Roman"/>
          <w:bCs/>
          <w:i/>
          <w:color w:val="000000"/>
          <w:sz w:val="24"/>
          <w:szCs w:val="24"/>
        </w:rPr>
        <w:t>3 и 4 год</w:t>
      </w:r>
      <w:r w:rsidRPr="00042372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042372">
        <w:rPr>
          <w:rFonts w:ascii="Times New Roman" w:hAnsi="Times New Roman"/>
          <w:color w:val="000000"/>
          <w:sz w:val="24"/>
          <w:szCs w:val="24"/>
        </w:rPr>
        <w:t xml:space="preserve">обучения игровые и диалоговые формы уравновешиваются. На занятиях используются тренинги: речевой, пластический, актерский. Используются этюдные и репетиционные формы работы, созерцание, активное слушание, импровизация. Применяются групповые и индивидуальные формы обучения. </w:t>
      </w:r>
      <w:r>
        <w:rPr>
          <w:rFonts w:ascii="Times New Roman" w:hAnsi="Times New Roman"/>
          <w:color w:val="000000"/>
          <w:sz w:val="24"/>
          <w:szCs w:val="24"/>
        </w:rPr>
        <w:t xml:space="preserve">Также в зависимости от психологической готовности воспитанники готовятся к участию в различных фестивалях и конкурсах. </w:t>
      </w:r>
      <w:r w:rsidRPr="00042372">
        <w:rPr>
          <w:rFonts w:ascii="Times New Roman" w:hAnsi="Times New Roman"/>
          <w:color w:val="000000"/>
          <w:sz w:val="24"/>
          <w:szCs w:val="24"/>
        </w:rPr>
        <w:t>Полученные в процессе обучения навыки реализуются детьми в конкретной творческой работе.</w:t>
      </w:r>
    </w:p>
    <w:p w:rsidR="00591A23" w:rsidRDefault="00591A23" w:rsidP="00A57DEF">
      <w:pPr>
        <w:spacing w:after="0" w:line="270" w:lineRule="atLeast"/>
        <w:ind w:right="-314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042372">
        <w:rPr>
          <w:rFonts w:ascii="Times New Roman" w:hAnsi="Times New Roman"/>
          <w:color w:val="000000"/>
          <w:sz w:val="24"/>
          <w:szCs w:val="24"/>
        </w:rPr>
        <w:t>Программа обучения театральному искусству по данной программе представляет целостную систему взаимосвязанных между собою предметов: «Основы театральной культур</w:t>
      </w:r>
      <w:r>
        <w:rPr>
          <w:color w:val="000000"/>
        </w:rPr>
        <w:t xml:space="preserve">ы», </w:t>
      </w:r>
      <w:r w:rsidRPr="00042372">
        <w:rPr>
          <w:rFonts w:ascii="Times New Roman" w:hAnsi="Times New Roman"/>
          <w:color w:val="000000"/>
          <w:sz w:val="24"/>
          <w:szCs w:val="24"/>
        </w:rPr>
        <w:t>«Актерское мастерство», «Работа над пьесой и спектаклем». Все тематические блоки вводятся в программу одновременно и сопровождают учащихся на протяжении всего курса обучения. От занятия к занятию, от года к году меняется уровень постановки задач и отчасти преобладающая методика (от игры к выполнению осознанной творческой задачи).</w:t>
      </w:r>
    </w:p>
    <w:p w:rsidR="00591A23" w:rsidRDefault="00591A23" w:rsidP="00A57DEF">
      <w:pPr>
        <w:spacing w:after="0" w:line="270" w:lineRule="atLeast"/>
        <w:ind w:right="-314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042372">
        <w:rPr>
          <w:rFonts w:ascii="Times New Roman" w:hAnsi="Times New Roman"/>
          <w:color w:val="000000"/>
          <w:sz w:val="24"/>
          <w:szCs w:val="24"/>
        </w:rPr>
        <w:t>Последовательность распределения материала заключается в том, чтобы в течение первого года обучения помочь детям направить свое внимание в творческое русло, снять зажимы и комплексы, подготовить детей для работы в творческом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42372">
        <w:rPr>
          <w:rFonts w:ascii="Times New Roman" w:hAnsi="Times New Roman"/>
          <w:color w:val="000000"/>
          <w:sz w:val="24"/>
          <w:szCs w:val="24"/>
        </w:rPr>
        <w:t xml:space="preserve">коллективе. Открыть для детей и подростков поведение (действие) как основной материал актерского поведения. В течение второго года – выразительность и яркость поведения как основу выступления актера перед зрителями, а на третьем </w:t>
      </w:r>
      <w:r>
        <w:rPr>
          <w:rFonts w:ascii="Times New Roman" w:hAnsi="Times New Roman"/>
          <w:color w:val="000000"/>
          <w:sz w:val="24"/>
          <w:szCs w:val="24"/>
        </w:rPr>
        <w:t xml:space="preserve">четвертом </w:t>
      </w:r>
      <w:r w:rsidRPr="00042372">
        <w:rPr>
          <w:rFonts w:ascii="Times New Roman" w:hAnsi="Times New Roman"/>
          <w:color w:val="000000"/>
          <w:sz w:val="24"/>
          <w:szCs w:val="24"/>
        </w:rPr>
        <w:t>году познакомить с технологией создания характера на сцене.</w:t>
      </w:r>
    </w:p>
    <w:p w:rsidR="00591A23" w:rsidRPr="00042372" w:rsidRDefault="00591A23" w:rsidP="00A57DEF">
      <w:pPr>
        <w:spacing w:after="0" w:line="270" w:lineRule="atLeast"/>
        <w:ind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42372">
        <w:rPr>
          <w:rFonts w:ascii="Times New Roman" w:hAnsi="Times New Roman"/>
          <w:color w:val="000000"/>
          <w:sz w:val="24"/>
          <w:szCs w:val="24"/>
        </w:rPr>
        <w:t>В процессе всего обучения используются</w:t>
      </w:r>
      <w:r w:rsidRPr="00042372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042372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Общеразвивающие игры, Специальные</w:t>
      </w:r>
      <w:r>
        <w:rPr>
          <w:b/>
          <w:bCs/>
          <w:i/>
          <w:iCs/>
          <w:color w:val="000000"/>
        </w:rPr>
        <w:t xml:space="preserve"> </w:t>
      </w:r>
      <w:r w:rsidRPr="00042372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театральные игры и упражнения</w:t>
      </w:r>
      <w:r w:rsidRPr="00042372"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 w:rsidRPr="00042372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042372">
        <w:rPr>
          <w:rFonts w:ascii="Times New Roman" w:hAnsi="Times New Roman"/>
          <w:color w:val="000000"/>
          <w:sz w:val="24"/>
          <w:szCs w:val="24"/>
        </w:rPr>
        <w:t>направленные на развитие внимания, воображения, памяти, логики действия и поведения актера. Большинство упражнений выполняется коллективно, часто в кругу. Упражнения от занятия к занятию варьируются, вводятся новые.</w:t>
      </w:r>
    </w:p>
    <w:p w:rsidR="00591A23" w:rsidRDefault="00591A23" w:rsidP="00A57DEF">
      <w:pPr>
        <w:pStyle w:val="NormalWeb"/>
        <w:spacing w:before="0" w:beforeAutospacing="0" w:after="0" w:afterAutospacing="0"/>
        <w:ind w:right="-314"/>
        <w:jc w:val="both"/>
        <w:rPr>
          <w:b/>
          <w:color w:val="000000"/>
        </w:rPr>
      </w:pPr>
    </w:p>
    <w:p w:rsidR="00591A23" w:rsidRPr="006E3266" w:rsidRDefault="00591A23" w:rsidP="00A57DEF">
      <w:pPr>
        <w:pStyle w:val="NormalWeb"/>
        <w:spacing w:before="0" w:beforeAutospacing="0" w:after="0" w:afterAutospacing="0"/>
        <w:ind w:right="-314"/>
        <w:jc w:val="center"/>
        <w:rPr>
          <w:b/>
          <w:color w:val="000000"/>
        </w:rPr>
      </w:pPr>
      <w:r>
        <w:rPr>
          <w:b/>
          <w:color w:val="000000"/>
        </w:rPr>
        <w:t>Прогнозируемые результаты</w:t>
      </w:r>
    </w:p>
    <w:p w:rsidR="00591A23" w:rsidRPr="006E3266" w:rsidRDefault="00591A23" w:rsidP="00A57DEF">
      <w:pPr>
        <w:pStyle w:val="NormalWeb"/>
        <w:spacing w:before="0" w:beforeAutospacing="0" w:after="0" w:afterAutospacing="0"/>
        <w:ind w:right="-314"/>
        <w:jc w:val="both"/>
        <w:rPr>
          <w:color w:val="000000"/>
        </w:rPr>
      </w:pPr>
      <w:r w:rsidRPr="006E3266">
        <w:rPr>
          <w:b/>
          <w:color w:val="000000"/>
        </w:rPr>
        <w:t xml:space="preserve">Первый год обучения. </w:t>
      </w:r>
      <w:r w:rsidRPr="006E3266">
        <w:rPr>
          <w:color w:val="000000"/>
        </w:rPr>
        <w:t>К концу учебного года дети должны знать и уметь:</w:t>
      </w:r>
    </w:p>
    <w:p w:rsidR="00591A23" w:rsidRPr="006E3266" w:rsidRDefault="00591A23" w:rsidP="00A57DEF">
      <w:pPr>
        <w:pStyle w:val="NormalWeb"/>
        <w:spacing w:before="0" w:beforeAutospacing="0" w:after="0" w:afterAutospacing="0"/>
        <w:ind w:right="-314"/>
        <w:jc w:val="both"/>
        <w:rPr>
          <w:color w:val="000000"/>
        </w:rPr>
      </w:pPr>
      <w:r w:rsidRPr="006E3266">
        <w:rPr>
          <w:color w:val="000000"/>
        </w:rPr>
        <w:t>* Правила поведения, ТБ;</w:t>
      </w:r>
    </w:p>
    <w:p w:rsidR="00591A23" w:rsidRPr="006E3266" w:rsidRDefault="00591A23" w:rsidP="00A57DEF">
      <w:pPr>
        <w:pStyle w:val="NormalWeb"/>
        <w:spacing w:before="0" w:beforeAutospacing="0" w:after="0" w:afterAutospacing="0"/>
        <w:ind w:right="-314"/>
        <w:jc w:val="both"/>
        <w:rPr>
          <w:color w:val="000000"/>
        </w:rPr>
      </w:pPr>
      <w:r w:rsidRPr="006E3266">
        <w:rPr>
          <w:color w:val="000000"/>
        </w:rPr>
        <w:t>* Знать, что представляет собой театр как вид искусства;</w:t>
      </w:r>
    </w:p>
    <w:p w:rsidR="00591A23" w:rsidRPr="006E3266" w:rsidRDefault="00591A23" w:rsidP="00A57DEF">
      <w:pPr>
        <w:pStyle w:val="NormalWeb"/>
        <w:spacing w:before="0" w:beforeAutospacing="0" w:after="0" w:afterAutospacing="0"/>
        <w:ind w:right="-314"/>
        <w:jc w:val="both"/>
        <w:rPr>
          <w:color w:val="000000"/>
        </w:rPr>
      </w:pPr>
      <w:r w:rsidRPr="006E3266">
        <w:rPr>
          <w:color w:val="000000"/>
        </w:rPr>
        <w:t>* Театральные термины, разбираться в театральной терминологии, правильно употреблять театральные термины в речи;</w:t>
      </w:r>
    </w:p>
    <w:p w:rsidR="00591A23" w:rsidRPr="006E3266" w:rsidRDefault="00591A23" w:rsidP="00A57DEF">
      <w:pPr>
        <w:pStyle w:val="NormalWeb"/>
        <w:spacing w:before="0" w:beforeAutospacing="0" w:after="0" w:afterAutospacing="0"/>
        <w:ind w:right="-314"/>
        <w:jc w:val="both"/>
        <w:rPr>
          <w:color w:val="000000"/>
        </w:rPr>
      </w:pPr>
      <w:r w:rsidRPr="006E3266">
        <w:rPr>
          <w:color w:val="000000"/>
        </w:rPr>
        <w:t>* Уметь вести себя на сцене, развить сценическое внимание и научиться им управлять, уметь создавать простейшие этюды</w:t>
      </w:r>
    </w:p>
    <w:p w:rsidR="00591A23" w:rsidRPr="006E3266" w:rsidRDefault="00591A23" w:rsidP="00A57DEF">
      <w:pPr>
        <w:pStyle w:val="NormalWeb"/>
        <w:spacing w:before="0" w:beforeAutospacing="0" w:after="0" w:afterAutospacing="0"/>
        <w:ind w:right="-314"/>
        <w:jc w:val="both"/>
        <w:rPr>
          <w:color w:val="000000"/>
        </w:rPr>
      </w:pPr>
      <w:r w:rsidRPr="006E3266">
        <w:rPr>
          <w:color w:val="000000"/>
        </w:rPr>
        <w:t>* придумывать простейший бытовой сюжет, используя опорные слова, обозначающие действия;</w:t>
      </w:r>
    </w:p>
    <w:p w:rsidR="00591A23" w:rsidRPr="006E3266" w:rsidRDefault="00591A23" w:rsidP="00A57DEF">
      <w:pPr>
        <w:pStyle w:val="NormalWeb"/>
        <w:spacing w:before="0" w:beforeAutospacing="0" w:after="0" w:afterAutospacing="0"/>
        <w:ind w:right="-314"/>
        <w:jc w:val="both"/>
        <w:rPr>
          <w:color w:val="000000"/>
        </w:rPr>
      </w:pPr>
      <w:r w:rsidRPr="006E3266">
        <w:rPr>
          <w:color w:val="000000"/>
        </w:rPr>
        <w:t>* рассказывать о своих наблюдениях за миром людей, природы;</w:t>
      </w:r>
    </w:p>
    <w:p w:rsidR="00591A23" w:rsidRPr="006E3266" w:rsidRDefault="00591A23" w:rsidP="00A57DEF">
      <w:pPr>
        <w:pStyle w:val="NormalWeb"/>
        <w:spacing w:before="0" w:beforeAutospacing="0" w:after="0" w:afterAutospacing="0"/>
        <w:ind w:right="-314"/>
        <w:jc w:val="both"/>
        <w:rPr>
          <w:color w:val="000000"/>
        </w:rPr>
      </w:pPr>
      <w:r w:rsidRPr="006E3266">
        <w:rPr>
          <w:color w:val="000000"/>
        </w:rPr>
        <w:t>* знать 7-10 произведений русского фольклора (поговорки, пословицы, потешки и т.д.).</w:t>
      </w:r>
    </w:p>
    <w:p w:rsidR="00591A23" w:rsidRPr="006E3266" w:rsidRDefault="00591A23" w:rsidP="00A57DEF">
      <w:pPr>
        <w:pStyle w:val="NormalWeb"/>
        <w:spacing w:before="0" w:beforeAutospacing="0" w:after="0" w:afterAutospacing="0"/>
        <w:ind w:right="-314"/>
        <w:jc w:val="both"/>
        <w:rPr>
          <w:color w:val="000000"/>
        </w:rPr>
      </w:pPr>
    </w:p>
    <w:p w:rsidR="00591A23" w:rsidRPr="006E3266" w:rsidRDefault="00591A23" w:rsidP="00A57DEF">
      <w:pPr>
        <w:pStyle w:val="NormalWeb"/>
        <w:spacing w:before="0" w:beforeAutospacing="0" w:after="0" w:afterAutospacing="0"/>
        <w:ind w:right="-314"/>
        <w:jc w:val="both"/>
        <w:rPr>
          <w:color w:val="000000"/>
        </w:rPr>
      </w:pPr>
      <w:r w:rsidRPr="006E3266">
        <w:rPr>
          <w:b/>
          <w:color w:val="000000"/>
        </w:rPr>
        <w:t>Второй, третий годы обучения.</w:t>
      </w:r>
      <w:r w:rsidRPr="006E3266">
        <w:rPr>
          <w:color w:val="000000"/>
        </w:rPr>
        <w:t>К концу учебного года дети должны знать и уметь:</w:t>
      </w:r>
    </w:p>
    <w:p w:rsidR="00591A23" w:rsidRPr="006E3266" w:rsidRDefault="00591A23" w:rsidP="00A57DEF">
      <w:pPr>
        <w:pStyle w:val="NormalWeb"/>
        <w:spacing w:before="0" w:beforeAutospacing="0" w:after="0" w:afterAutospacing="0"/>
        <w:ind w:right="-314"/>
        <w:jc w:val="both"/>
        <w:rPr>
          <w:color w:val="000000"/>
        </w:rPr>
      </w:pPr>
      <w:r w:rsidRPr="006E3266">
        <w:rPr>
          <w:color w:val="000000"/>
        </w:rPr>
        <w:t>* Владеть понятиями, правильно употреблять при работе над мини-сценками;</w:t>
      </w:r>
    </w:p>
    <w:p w:rsidR="00591A23" w:rsidRPr="006E3266" w:rsidRDefault="00591A23" w:rsidP="00A57DEF">
      <w:pPr>
        <w:pStyle w:val="NormalWeb"/>
        <w:spacing w:before="0" w:beforeAutospacing="0" w:after="0" w:afterAutospacing="0"/>
        <w:ind w:right="-314"/>
        <w:jc w:val="both"/>
        <w:rPr>
          <w:color w:val="000000"/>
        </w:rPr>
      </w:pPr>
      <w:r w:rsidRPr="006E3266">
        <w:rPr>
          <w:color w:val="000000"/>
        </w:rPr>
        <w:t>* Самостоятельно выполнять упражнения на дыхание (без п</w:t>
      </w:r>
      <w:r>
        <w:rPr>
          <w:color w:val="000000"/>
        </w:rPr>
        <w:t>роизнесения звуков, с произнесе</w:t>
      </w:r>
      <w:r w:rsidRPr="006E3266">
        <w:rPr>
          <w:color w:val="000000"/>
        </w:rPr>
        <w:t>нием звуков);</w:t>
      </w:r>
    </w:p>
    <w:p w:rsidR="00591A23" w:rsidRPr="006E3266" w:rsidRDefault="00591A23" w:rsidP="00A57DEF">
      <w:pPr>
        <w:pStyle w:val="NormalWeb"/>
        <w:spacing w:before="0" w:beforeAutospacing="0" w:after="0" w:afterAutospacing="0"/>
        <w:ind w:right="-314"/>
        <w:jc w:val="both"/>
        <w:rPr>
          <w:color w:val="000000"/>
        </w:rPr>
      </w:pPr>
      <w:r w:rsidRPr="006E3266">
        <w:rPr>
          <w:color w:val="000000"/>
        </w:rPr>
        <w:t>* Освоить основы практической работы над постановкой голоса;</w:t>
      </w:r>
    </w:p>
    <w:p w:rsidR="00591A23" w:rsidRPr="006E3266" w:rsidRDefault="00591A23" w:rsidP="00A57DEF">
      <w:pPr>
        <w:pStyle w:val="NormalWeb"/>
        <w:spacing w:before="0" w:beforeAutospacing="0" w:after="0" w:afterAutospacing="0"/>
        <w:ind w:right="-314"/>
        <w:jc w:val="both"/>
        <w:rPr>
          <w:color w:val="000000"/>
        </w:rPr>
      </w:pPr>
      <w:r w:rsidRPr="006E3266">
        <w:rPr>
          <w:color w:val="000000"/>
        </w:rPr>
        <w:t>* Выполнять упражнения на дикцию;</w:t>
      </w:r>
    </w:p>
    <w:p w:rsidR="00591A23" w:rsidRPr="006E3266" w:rsidRDefault="00591A23" w:rsidP="00A57DEF">
      <w:pPr>
        <w:pStyle w:val="NormalWeb"/>
        <w:spacing w:before="0" w:beforeAutospacing="0" w:after="0" w:afterAutospacing="0"/>
        <w:ind w:right="-314"/>
        <w:jc w:val="both"/>
        <w:rPr>
          <w:color w:val="000000"/>
        </w:rPr>
      </w:pPr>
      <w:r w:rsidRPr="006E3266">
        <w:rPr>
          <w:color w:val="000000"/>
        </w:rPr>
        <w:t>* Действовать в коллективе;</w:t>
      </w:r>
    </w:p>
    <w:p w:rsidR="00591A23" w:rsidRPr="006E3266" w:rsidRDefault="00591A23" w:rsidP="00A57DEF">
      <w:pPr>
        <w:pStyle w:val="NormalWeb"/>
        <w:spacing w:before="0" w:beforeAutospacing="0" w:after="0" w:afterAutospacing="0"/>
        <w:ind w:right="-314"/>
        <w:jc w:val="both"/>
        <w:rPr>
          <w:color w:val="000000"/>
        </w:rPr>
      </w:pPr>
      <w:r w:rsidRPr="006E3266">
        <w:rPr>
          <w:color w:val="000000"/>
        </w:rPr>
        <w:t>* Свободно ориентироваться на сценической площадке;</w:t>
      </w:r>
    </w:p>
    <w:p w:rsidR="00591A23" w:rsidRPr="006E3266" w:rsidRDefault="00591A23" w:rsidP="00A57DEF">
      <w:pPr>
        <w:pStyle w:val="NormalWeb"/>
        <w:spacing w:before="0" w:beforeAutospacing="0" w:after="0" w:afterAutospacing="0"/>
        <w:ind w:right="-314"/>
        <w:jc w:val="both"/>
        <w:rPr>
          <w:color w:val="000000"/>
        </w:rPr>
      </w:pPr>
      <w:r w:rsidRPr="006E3266">
        <w:rPr>
          <w:color w:val="000000"/>
        </w:rPr>
        <w:t>* Управлять интонацией своего голоса;</w:t>
      </w:r>
    </w:p>
    <w:p w:rsidR="00591A23" w:rsidRPr="006E3266" w:rsidRDefault="00591A23" w:rsidP="00A57DEF">
      <w:pPr>
        <w:pStyle w:val="NormalWeb"/>
        <w:spacing w:before="0" w:beforeAutospacing="0" w:after="0" w:afterAutospacing="0"/>
        <w:ind w:right="-314"/>
        <w:jc w:val="both"/>
        <w:rPr>
          <w:color w:val="000000"/>
        </w:rPr>
      </w:pPr>
      <w:r w:rsidRPr="006E3266">
        <w:rPr>
          <w:color w:val="000000"/>
        </w:rPr>
        <w:t>* Действовать в вымышленных обстоятельствах;</w:t>
      </w:r>
    </w:p>
    <w:p w:rsidR="00591A23" w:rsidRPr="006E3266" w:rsidRDefault="00591A23" w:rsidP="00A57DEF">
      <w:pPr>
        <w:pStyle w:val="NormalWeb"/>
        <w:spacing w:before="0" w:beforeAutospacing="0" w:after="0" w:afterAutospacing="0"/>
        <w:ind w:right="-314"/>
        <w:jc w:val="both"/>
        <w:rPr>
          <w:color w:val="000000"/>
        </w:rPr>
      </w:pPr>
      <w:r w:rsidRPr="006E3266">
        <w:rPr>
          <w:color w:val="000000"/>
        </w:rPr>
        <w:t>* Произносить текст внятно, с выражением;</w:t>
      </w:r>
    </w:p>
    <w:p w:rsidR="00591A23" w:rsidRPr="006E3266" w:rsidRDefault="00591A23" w:rsidP="00A57DEF">
      <w:pPr>
        <w:pStyle w:val="NormalWeb"/>
        <w:spacing w:before="0" w:beforeAutospacing="0" w:after="0" w:afterAutospacing="0"/>
        <w:ind w:right="-314"/>
        <w:jc w:val="both"/>
        <w:rPr>
          <w:color w:val="000000"/>
        </w:rPr>
      </w:pPr>
      <w:r w:rsidRPr="006E3266">
        <w:rPr>
          <w:color w:val="000000"/>
        </w:rPr>
        <w:t>* Правильно распределять дыхание;</w:t>
      </w:r>
    </w:p>
    <w:p w:rsidR="00591A23" w:rsidRPr="006E3266" w:rsidRDefault="00591A23" w:rsidP="00A57DEF">
      <w:pPr>
        <w:pStyle w:val="NormalWeb"/>
        <w:spacing w:before="0" w:beforeAutospacing="0" w:after="0" w:afterAutospacing="0"/>
        <w:ind w:right="-314"/>
        <w:jc w:val="both"/>
        <w:rPr>
          <w:color w:val="000000"/>
        </w:rPr>
      </w:pPr>
      <w:r w:rsidRPr="006E3266">
        <w:rPr>
          <w:color w:val="000000"/>
        </w:rPr>
        <w:t>* Импровизировать на заданную тему;</w:t>
      </w:r>
    </w:p>
    <w:p w:rsidR="00591A23" w:rsidRPr="006E3266" w:rsidRDefault="00591A23" w:rsidP="00A57DEF">
      <w:pPr>
        <w:pStyle w:val="NormalWeb"/>
        <w:spacing w:before="0" w:beforeAutospacing="0" w:after="0" w:afterAutospacing="0"/>
        <w:ind w:right="-314"/>
        <w:jc w:val="both"/>
        <w:rPr>
          <w:color w:val="000000"/>
        </w:rPr>
      </w:pPr>
      <w:r w:rsidRPr="006E3266">
        <w:rPr>
          <w:color w:val="000000"/>
        </w:rPr>
        <w:t>* Изображать походку действующего лица;</w:t>
      </w:r>
    </w:p>
    <w:p w:rsidR="00591A23" w:rsidRPr="006E3266" w:rsidRDefault="00591A23" w:rsidP="00A57DEF">
      <w:pPr>
        <w:pStyle w:val="NormalWeb"/>
        <w:spacing w:before="0" w:beforeAutospacing="0" w:after="0" w:afterAutospacing="0"/>
        <w:ind w:right="-314"/>
        <w:jc w:val="both"/>
        <w:rPr>
          <w:color w:val="000000"/>
        </w:rPr>
      </w:pPr>
      <w:r w:rsidRPr="006E3266">
        <w:rPr>
          <w:color w:val="000000"/>
        </w:rPr>
        <w:t>* Владеть мимикой (гнев, радость, ирония и т.д.);</w:t>
      </w:r>
    </w:p>
    <w:p w:rsidR="00591A23" w:rsidRPr="006E3266" w:rsidRDefault="00591A23" w:rsidP="00A57DEF">
      <w:pPr>
        <w:pStyle w:val="NormalWeb"/>
        <w:spacing w:before="0" w:beforeAutospacing="0" w:after="0" w:afterAutospacing="0"/>
        <w:ind w:right="-314"/>
        <w:jc w:val="both"/>
        <w:rPr>
          <w:color w:val="000000"/>
        </w:rPr>
      </w:pPr>
      <w:r w:rsidRPr="006E3266">
        <w:rPr>
          <w:color w:val="000000"/>
        </w:rPr>
        <w:t>* Выполнять этюды на беспредметное действие.</w:t>
      </w:r>
    </w:p>
    <w:p w:rsidR="00591A23" w:rsidRPr="006E3266" w:rsidRDefault="00591A23" w:rsidP="00A57DEF">
      <w:pPr>
        <w:pStyle w:val="NormalWeb"/>
        <w:spacing w:before="0" w:beforeAutospacing="0" w:after="0" w:afterAutospacing="0"/>
        <w:ind w:right="-314"/>
        <w:jc w:val="both"/>
        <w:rPr>
          <w:color w:val="000000"/>
        </w:rPr>
      </w:pPr>
    </w:p>
    <w:p w:rsidR="00591A23" w:rsidRPr="006E3266" w:rsidRDefault="00591A23" w:rsidP="00A57DEF">
      <w:pPr>
        <w:pStyle w:val="NormalWeb"/>
        <w:spacing w:before="0" w:beforeAutospacing="0" w:after="0" w:afterAutospacing="0"/>
        <w:ind w:right="-314"/>
        <w:jc w:val="both"/>
        <w:rPr>
          <w:color w:val="000000"/>
        </w:rPr>
      </w:pPr>
      <w:r w:rsidRPr="006E3266">
        <w:rPr>
          <w:b/>
          <w:color w:val="000000"/>
        </w:rPr>
        <w:t>Четвёртый год обучения.</w:t>
      </w:r>
      <w:r w:rsidRPr="006E3266">
        <w:rPr>
          <w:color w:val="000000"/>
        </w:rPr>
        <w:t>К концу учебного года дети должны</w:t>
      </w:r>
      <w:r>
        <w:rPr>
          <w:color w:val="000000"/>
        </w:rPr>
        <w:t xml:space="preserve"> знать и уметь</w:t>
      </w:r>
      <w:r w:rsidRPr="006E3266">
        <w:rPr>
          <w:color w:val="000000"/>
        </w:rPr>
        <w:t>:</w:t>
      </w:r>
    </w:p>
    <w:p w:rsidR="00591A23" w:rsidRPr="006E3266" w:rsidRDefault="00591A23" w:rsidP="00A57DEF">
      <w:pPr>
        <w:pStyle w:val="NormalWeb"/>
        <w:spacing w:before="0" w:beforeAutospacing="0" w:after="0" w:afterAutospacing="0"/>
        <w:ind w:right="-314"/>
        <w:jc w:val="both"/>
        <w:rPr>
          <w:color w:val="000000"/>
        </w:rPr>
      </w:pPr>
      <w:r w:rsidRPr="006E3266">
        <w:rPr>
          <w:color w:val="000000"/>
        </w:rPr>
        <w:t>* теоретические основы актерского мастерства;</w:t>
      </w:r>
    </w:p>
    <w:p w:rsidR="00591A23" w:rsidRPr="00042372" w:rsidRDefault="00591A23" w:rsidP="00A57DEF">
      <w:pPr>
        <w:pStyle w:val="NormalWeb"/>
        <w:spacing w:before="0" w:beforeAutospacing="0" w:after="0" w:afterAutospacing="0"/>
        <w:ind w:right="-314"/>
        <w:jc w:val="both"/>
        <w:rPr>
          <w:color w:val="000000"/>
        </w:rPr>
      </w:pPr>
      <w:r w:rsidRPr="006E3266">
        <w:rPr>
          <w:color w:val="000000"/>
        </w:rPr>
        <w:t>* этапы работы над спектаклем.</w:t>
      </w:r>
    </w:p>
    <w:p w:rsidR="00591A23" w:rsidRPr="006E3266" w:rsidRDefault="00591A23" w:rsidP="00A57DEF">
      <w:pPr>
        <w:pStyle w:val="NormalWeb"/>
        <w:spacing w:before="0" w:beforeAutospacing="0" w:after="0" w:afterAutospacing="0"/>
        <w:ind w:right="-314"/>
        <w:jc w:val="both"/>
        <w:rPr>
          <w:color w:val="000000"/>
        </w:rPr>
      </w:pPr>
      <w:r w:rsidRPr="006E3266">
        <w:rPr>
          <w:color w:val="000000"/>
        </w:rPr>
        <w:t>* самостоятельно работать над сценическим образом и ро</w:t>
      </w:r>
      <w:r>
        <w:rPr>
          <w:color w:val="000000"/>
        </w:rPr>
        <w:t>лью (анализировать, уметь интер</w:t>
      </w:r>
      <w:r w:rsidRPr="006E3266">
        <w:rPr>
          <w:color w:val="000000"/>
        </w:rPr>
        <w:t>претировать художественный материал);</w:t>
      </w:r>
    </w:p>
    <w:p w:rsidR="00591A23" w:rsidRPr="006E3266" w:rsidRDefault="00591A23" w:rsidP="00A57DEF">
      <w:pPr>
        <w:pStyle w:val="NormalWeb"/>
        <w:spacing w:before="0" w:beforeAutospacing="0" w:after="0" w:afterAutospacing="0"/>
        <w:ind w:right="-314"/>
        <w:jc w:val="both"/>
        <w:rPr>
          <w:color w:val="000000"/>
        </w:rPr>
      </w:pPr>
      <w:r w:rsidRPr="006E3266">
        <w:rPr>
          <w:color w:val="000000"/>
        </w:rPr>
        <w:t>* создавать этюды по обстоятельствам пьесы;</w:t>
      </w:r>
    </w:p>
    <w:p w:rsidR="00591A23" w:rsidRPr="006E3266" w:rsidRDefault="00591A23" w:rsidP="00A57DEF">
      <w:pPr>
        <w:pStyle w:val="NormalWeb"/>
        <w:spacing w:before="0" w:beforeAutospacing="0" w:after="0" w:afterAutospacing="0"/>
        <w:ind w:right="-314"/>
        <w:jc w:val="both"/>
        <w:rPr>
          <w:color w:val="000000"/>
        </w:rPr>
      </w:pPr>
      <w:r w:rsidRPr="006E3266">
        <w:rPr>
          <w:color w:val="000000"/>
        </w:rPr>
        <w:t>* владеть словесным действием в спектакле;</w:t>
      </w:r>
    </w:p>
    <w:p w:rsidR="00591A23" w:rsidRPr="006E3266" w:rsidRDefault="00591A23" w:rsidP="00A57DEF">
      <w:pPr>
        <w:pStyle w:val="NormalWeb"/>
        <w:spacing w:before="0" w:beforeAutospacing="0" w:after="0" w:afterAutospacing="0"/>
        <w:ind w:right="-314"/>
        <w:jc w:val="both"/>
        <w:rPr>
          <w:color w:val="000000"/>
        </w:rPr>
      </w:pPr>
      <w:r w:rsidRPr="006E3266">
        <w:rPr>
          <w:color w:val="000000"/>
        </w:rPr>
        <w:t>* находить верное органическое поведение в предлагаемых обстоятельствах;</w:t>
      </w:r>
    </w:p>
    <w:p w:rsidR="00591A23" w:rsidRPr="006E3266" w:rsidRDefault="00591A23" w:rsidP="00A57DEF">
      <w:pPr>
        <w:pStyle w:val="NormalWeb"/>
        <w:spacing w:before="0" w:beforeAutospacing="0" w:after="0" w:afterAutospacing="0"/>
        <w:ind w:right="-314"/>
        <w:jc w:val="both"/>
        <w:rPr>
          <w:color w:val="000000"/>
        </w:rPr>
      </w:pPr>
      <w:r w:rsidRPr="006E3266">
        <w:rPr>
          <w:color w:val="000000"/>
        </w:rPr>
        <w:t>* раскрывать партитуру спектакля и владеть текстом;</w:t>
      </w:r>
    </w:p>
    <w:p w:rsidR="00591A23" w:rsidRPr="006E3266" w:rsidRDefault="00591A23" w:rsidP="00A57DEF">
      <w:pPr>
        <w:pStyle w:val="NormalWeb"/>
        <w:spacing w:before="0" w:beforeAutospacing="0" w:after="0" w:afterAutospacing="0"/>
        <w:ind w:right="-314"/>
        <w:jc w:val="both"/>
        <w:rPr>
          <w:color w:val="000000"/>
        </w:rPr>
      </w:pPr>
      <w:r w:rsidRPr="006E3266">
        <w:rPr>
          <w:color w:val="000000"/>
        </w:rPr>
        <w:t>* создавать точные и убедительные образы;</w:t>
      </w:r>
    </w:p>
    <w:p w:rsidR="00591A23" w:rsidRPr="006E3266" w:rsidRDefault="00591A23" w:rsidP="00A57DEF">
      <w:pPr>
        <w:pStyle w:val="NormalWeb"/>
        <w:spacing w:before="0" w:beforeAutospacing="0" w:after="0" w:afterAutospacing="0"/>
        <w:ind w:right="-314"/>
        <w:jc w:val="both"/>
        <w:rPr>
          <w:color w:val="000000"/>
        </w:rPr>
      </w:pPr>
      <w:r w:rsidRPr="006E3266">
        <w:rPr>
          <w:color w:val="000000"/>
        </w:rPr>
        <w:t>* глубоко проникая в текст автора, логически точно и полно анализировать текст;</w:t>
      </w:r>
    </w:p>
    <w:p w:rsidR="00591A23" w:rsidRPr="006E3266" w:rsidRDefault="00591A23" w:rsidP="00A57DEF">
      <w:pPr>
        <w:pStyle w:val="NormalWeb"/>
        <w:spacing w:before="0" w:beforeAutospacing="0" w:after="0" w:afterAutospacing="0"/>
        <w:ind w:right="-314"/>
        <w:jc w:val="both"/>
        <w:rPr>
          <w:color w:val="000000"/>
        </w:rPr>
      </w:pPr>
      <w:r w:rsidRPr="006E3266">
        <w:rPr>
          <w:color w:val="000000"/>
        </w:rPr>
        <w:t>* работать над созданием и воплощением литературной композиции, монтажа, концерта.</w:t>
      </w:r>
    </w:p>
    <w:p w:rsidR="00591A23" w:rsidRDefault="00591A23" w:rsidP="00A57DEF">
      <w:pPr>
        <w:pStyle w:val="NormalWeb"/>
        <w:spacing w:before="0" w:beforeAutospacing="0" w:after="0" w:afterAutospacing="0"/>
        <w:ind w:right="-314" w:firstLine="708"/>
        <w:jc w:val="both"/>
        <w:rPr>
          <w:color w:val="000000"/>
        </w:rPr>
      </w:pPr>
      <w:r w:rsidRPr="00042372">
        <w:rPr>
          <w:b/>
          <w:color w:val="000000"/>
        </w:rPr>
        <w:t xml:space="preserve">Механизм оценивания результатов: </w:t>
      </w:r>
      <w:r w:rsidRPr="006E3266">
        <w:rPr>
          <w:color w:val="000000"/>
        </w:rPr>
        <w:t>Выступление на праздниках, участие в различных мероприятиях, родительских собраниях, классных часах, инсценировка сценок из повседневной жизни, постановка пьес для свободного просмотра.</w:t>
      </w:r>
    </w:p>
    <w:p w:rsidR="00591A23" w:rsidRPr="006E3266" w:rsidRDefault="00591A23" w:rsidP="00A57DEF">
      <w:pPr>
        <w:pStyle w:val="NormalWeb"/>
        <w:spacing w:before="0" w:beforeAutospacing="0" w:after="0" w:afterAutospacing="0"/>
        <w:ind w:right="-314"/>
        <w:jc w:val="both"/>
        <w:rPr>
          <w:i/>
          <w:color w:val="000000"/>
        </w:rPr>
      </w:pPr>
      <w:r w:rsidRPr="006E3266">
        <w:rPr>
          <w:i/>
          <w:color w:val="000000"/>
        </w:rPr>
        <w:t>Отслеживается:</w:t>
      </w:r>
    </w:p>
    <w:p w:rsidR="00591A23" w:rsidRPr="006E3266" w:rsidRDefault="00591A23" w:rsidP="00A57DEF">
      <w:pPr>
        <w:pStyle w:val="NormalWeb"/>
        <w:spacing w:before="0" w:beforeAutospacing="0" w:after="0" w:afterAutospacing="0"/>
        <w:ind w:right="-314"/>
        <w:jc w:val="both"/>
        <w:rPr>
          <w:color w:val="000000"/>
        </w:rPr>
      </w:pPr>
      <w:r w:rsidRPr="006E3266">
        <w:rPr>
          <w:color w:val="000000"/>
        </w:rPr>
        <w:t>* культура поведения;</w:t>
      </w:r>
    </w:p>
    <w:p w:rsidR="00591A23" w:rsidRPr="006E3266" w:rsidRDefault="00591A23" w:rsidP="00A57DEF">
      <w:pPr>
        <w:pStyle w:val="NormalWeb"/>
        <w:spacing w:before="0" w:beforeAutospacing="0" w:after="0" w:afterAutospacing="0"/>
        <w:ind w:right="-314"/>
        <w:jc w:val="both"/>
        <w:rPr>
          <w:color w:val="000000"/>
        </w:rPr>
      </w:pPr>
      <w:r w:rsidRPr="006E3266">
        <w:rPr>
          <w:color w:val="000000"/>
        </w:rPr>
        <w:t>* развитие интереса к театральному искусству, накопление знаний о театре;</w:t>
      </w:r>
    </w:p>
    <w:p w:rsidR="00591A23" w:rsidRPr="006E3266" w:rsidRDefault="00591A23" w:rsidP="00A57DEF">
      <w:pPr>
        <w:pStyle w:val="NormalWeb"/>
        <w:spacing w:before="0" w:beforeAutospacing="0" w:after="0" w:afterAutospacing="0"/>
        <w:ind w:right="-314"/>
        <w:jc w:val="both"/>
        <w:rPr>
          <w:color w:val="000000"/>
        </w:rPr>
      </w:pPr>
      <w:r w:rsidRPr="006E3266">
        <w:rPr>
          <w:color w:val="000000"/>
        </w:rPr>
        <w:t>* развитие самостоятельного мышления,</w:t>
      </w:r>
    </w:p>
    <w:p w:rsidR="00591A23" w:rsidRPr="006E3266" w:rsidRDefault="00591A23" w:rsidP="00A57DEF">
      <w:pPr>
        <w:pStyle w:val="NormalWeb"/>
        <w:spacing w:before="0" w:beforeAutospacing="0" w:after="0" w:afterAutospacing="0"/>
        <w:ind w:right="-314"/>
        <w:jc w:val="both"/>
        <w:rPr>
          <w:color w:val="000000"/>
        </w:rPr>
      </w:pPr>
      <w:r w:rsidRPr="006E3266">
        <w:rPr>
          <w:color w:val="000000"/>
        </w:rPr>
        <w:t>* приобретение навыков театрально - исполнительской деятельности.</w:t>
      </w:r>
    </w:p>
    <w:p w:rsidR="00591A23" w:rsidRPr="009C794A" w:rsidRDefault="00591A23" w:rsidP="00A57DEF">
      <w:pPr>
        <w:pStyle w:val="NormalWeb"/>
        <w:spacing w:before="0" w:beforeAutospacing="0" w:after="0" w:afterAutospacing="0"/>
        <w:ind w:right="-314" w:firstLine="708"/>
        <w:jc w:val="both"/>
        <w:rPr>
          <w:i/>
          <w:color w:val="000000"/>
        </w:rPr>
      </w:pPr>
      <w:r>
        <w:rPr>
          <w:color w:val="000000"/>
        </w:rPr>
        <w:t>Мониторинг освоения детьми программного материала</w:t>
      </w:r>
      <w:r w:rsidRPr="006E3266">
        <w:rPr>
          <w:color w:val="000000"/>
        </w:rPr>
        <w:t xml:space="preserve"> проводится в </w:t>
      </w:r>
      <w:r>
        <w:rPr>
          <w:color w:val="000000"/>
        </w:rPr>
        <w:t xml:space="preserve">начале и конце года, что позволяет выявить уровень полученных знаний, умений, навыков развитие у воспитанников театральной культуры, речевой культуры, основы коллективной творческой деятельности </w:t>
      </w:r>
      <w:r w:rsidRPr="009C794A">
        <w:rPr>
          <w:i/>
          <w:color w:val="000000"/>
        </w:rPr>
        <w:t>(прил. 1)</w:t>
      </w:r>
    </w:p>
    <w:p w:rsidR="00591A23" w:rsidRDefault="00591A23" w:rsidP="00A57DEF">
      <w:pPr>
        <w:spacing w:after="0" w:line="270" w:lineRule="atLeast"/>
        <w:ind w:right="-314" w:firstLine="54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Условия реализации программы</w:t>
      </w:r>
    </w:p>
    <w:p w:rsidR="00591A23" w:rsidRDefault="00591A23" w:rsidP="00A57DEF">
      <w:pPr>
        <w:pStyle w:val="NormalWeb"/>
        <w:spacing w:before="0" w:beforeAutospacing="0" w:after="0" w:afterAutospacing="0"/>
        <w:ind w:right="-314" w:firstLine="540"/>
        <w:jc w:val="both"/>
      </w:pPr>
      <w:r w:rsidRPr="006E3266">
        <w:rPr>
          <w:color w:val="000000"/>
        </w:rPr>
        <w:t>Основной формой организации образовательного процесса является групповое занятие. Программой предусмотрено вариативное использование других форм организации: занятия малокомплектными группами для работы над ролью, репетиции и театральные выступления.</w:t>
      </w:r>
      <w:r>
        <w:rPr>
          <w:color w:val="000000"/>
        </w:rPr>
        <w:t xml:space="preserve"> </w:t>
      </w:r>
      <w:r w:rsidRPr="006E3266">
        <w:t xml:space="preserve">Количество детей в группах – 12-15 человек. </w:t>
      </w:r>
      <w:r>
        <w:t>Группы формируются по возрастным особенностям и уровню освоения материала.</w:t>
      </w:r>
    </w:p>
    <w:p w:rsidR="00591A23" w:rsidRPr="006E3266" w:rsidRDefault="00591A23" w:rsidP="00A57DEF">
      <w:pPr>
        <w:spacing w:after="0" w:line="270" w:lineRule="atLeast"/>
        <w:ind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sz w:val="24"/>
          <w:szCs w:val="24"/>
          <w:lang w:eastAsia="ru-RU"/>
        </w:rPr>
        <w:t>Уровень подготовки детей при приеме в группу следующий:</w:t>
      </w:r>
    </w:p>
    <w:p w:rsidR="00591A23" w:rsidRPr="006E3266" w:rsidRDefault="00591A23" w:rsidP="00A57DEF">
      <w:pPr>
        <w:numPr>
          <w:ilvl w:val="0"/>
          <w:numId w:val="6"/>
        </w:numPr>
        <w:spacing w:after="0" w:line="270" w:lineRule="atLeast"/>
        <w:ind w:left="0"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sz w:val="24"/>
          <w:szCs w:val="24"/>
          <w:lang w:eastAsia="ru-RU"/>
        </w:rPr>
        <w:t>дети должны иметь навык беглого чтения текста, основы выразительного чтения;</w:t>
      </w:r>
    </w:p>
    <w:p w:rsidR="00591A23" w:rsidRPr="006E3266" w:rsidRDefault="00591A23" w:rsidP="00A57DEF">
      <w:pPr>
        <w:numPr>
          <w:ilvl w:val="0"/>
          <w:numId w:val="6"/>
        </w:numPr>
        <w:spacing w:after="0" w:line="270" w:lineRule="atLeast"/>
        <w:ind w:left="0"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sz w:val="24"/>
          <w:szCs w:val="24"/>
          <w:lang w:eastAsia="ru-RU"/>
        </w:rPr>
        <w:t>должны представлять формы работы актера театра;</w:t>
      </w:r>
    </w:p>
    <w:p w:rsidR="00591A23" w:rsidRPr="006E3266" w:rsidRDefault="00591A23" w:rsidP="00A57DEF">
      <w:pPr>
        <w:numPr>
          <w:ilvl w:val="0"/>
          <w:numId w:val="6"/>
        </w:numPr>
        <w:spacing w:after="0" w:line="270" w:lineRule="atLeast"/>
        <w:ind w:left="0"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sz w:val="24"/>
          <w:szCs w:val="24"/>
          <w:lang w:eastAsia="ru-RU"/>
        </w:rPr>
        <w:t>должны знать основы быстрого запоминания, уметь оперировать памятью.</w:t>
      </w:r>
    </w:p>
    <w:p w:rsidR="00591A23" w:rsidRPr="006E3266" w:rsidRDefault="00591A23" w:rsidP="00A57DEF">
      <w:pPr>
        <w:spacing w:after="0" w:line="270" w:lineRule="atLeast"/>
        <w:ind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sz w:val="24"/>
          <w:szCs w:val="24"/>
          <w:lang w:eastAsia="ru-RU"/>
        </w:rPr>
        <w:t>Уровень подготовленности определяется собеседованием и проведением ряда упражнений на выразительность чтения.</w:t>
      </w:r>
    </w:p>
    <w:p w:rsidR="00591A23" w:rsidRPr="006E3266" w:rsidRDefault="00591A23" w:rsidP="00A57DEF">
      <w:pPr>
        <w:spacing w:after="0" w:line="270" w:lineRule="atLeast"/>
        <w:ind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sz w:val="24"/>
          <w:szCs w:val="24"/>
          <w:lang w:eastAsia="ru-RU"/>
        </w:rPr>
        <w:t>Исходя из особенностей учебно-тематического плана и специфики занятий,  проводятся групповые занятия, количество детей в группе 12-15 человек.</w:t>
      </w:r>
    </w:p>
    <w:p w:rsidR="00591A23" w:rsidRPr="006E3266" w:rsidRDefault="00591A23" w:rsidP="00A57DEF">
      <w:pPr>
        <w:spacing w:after="0" w:line="270" w:lineRule="atLeast"/>
        <w:ind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sz w:val="24"/>
          <w:szCs w:val="24"/>
          <w:lang w:eastAsia="ru-RU"/>
        </w:rPr>
        <w:t>Для полноценной реализации данной программы необходимы определенные условия работы: возможность использования на занятиях элементы театрального костюма, реквизита, декораций. Для спектакля необходимы: сценическая площадка, репетиционный зал, выносной свет, аппаратура для музыкального офо</w:t>
      </w:r>
      <w:r>
        <w:rPr>
          <w:rFonts w:ascii="Times New Roman" w:hAnsi="Times New Roman"/>
          <w:sz w:val="24"/>
          <w:szCs w:val="24"/>
          <w:lang w:eastAsia="ru-RU"/>
        </w:rPr>
        <w:t xml:space="preserve">рмления;  театральные костюмы, </w:t>
      </w:r>
      <w:r w:rsidRPr="006E3266">
        <w:rPr>
          <w:rFonts w:ascii="Times New Roman" w:hAnsi="Times New Roman"/>
          <w:sz w:val="24"/>
          <w:szCs w:val="24"/>
          <w:lang w:eastAsia="ru-RU"/>
        </w:rPr>
        <w:t>грим, парики.</w:t>
      </w:r>
    </w:p>
    <w:p w:rsidR="00591A23" w:rsidRPr="006E3266" w:rsidRDefault="00591A23" w:rsidP="00A57DEF">
      <w:pPr>
        <w:spacing w:after="0" w:line="270" w:lineRule="atLeast"/>
        <w:ind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sz w:val="24"/>
          <w:szCs w:val="24"/>
          <w:lang w:eastAsia="ru-RU"/>
        </w:rPr>
        <w:t>Технические средства для реализации программы:  проектор, компьютер, диски с записью сказок и постановок.</w:t>
      </w:r>
    </w:p>
    <w:p w:rsidR="00591A23" w:rsidRPr="006E3266" w:rsidRDefault="00591A23" w:rsidP="00A57DEF">
      <w:pPr>
        <w:spacing w:after="0" w:line="270" w:lineRule="atLeast"/>
        <w:ind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sz w:val="24"/>
          <w:szCs w:val="24"/>
          <w:lang w:eastAsia="ru-RU"/>
        </w:rPr>
        <w:t>Для успешной реализации программы разработаны и применяются следующие дидактические материалы:</w:t>
      </w:r>
    </w:p>
    <w:p w:rsidR="00591A23" w:rsidRPr="006E3266" w:rsidRDefault="00591A23" w:rsidP="00A57DEF">
      <w:pPr>
        <w:spacing w:after="0" w:line="270" w:lineRule="atLeast"/>
        <w:ind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i/>
          <w:iCs/>
          <w:sz w:val="24"/>
          <w:szCs w:val="24"/>
          <w:lang w:eastAsia="ru-RU"/>
        </w:rPr>
        <w:t>иллюстративный и демонстрационный материал</w:t>
      </w:r>
      <w:r w:rsidRPr="006E3266">
        <w:rPr>
          <w:rFonts w:ascii="Times New Roman" w:hAnsi="Times New Roman"/>
          <w:sz w:val="24"/>
          <w:szCs w:val="24"/>
          <w:lang w:eastAsia="ru-RU"/>
        </w:rPr>
        <w:t>:</w:t>
      </w:r>
    </w:p>
    <w:p w:rsidR="00591A23" w:rsidRPr="006E3266" w:rsidRDefault="00591A23" w:rsidP="00A57DEF">
      <w:pPr>
        <w:numPr>
          <w:ilvl w:val="0"/>
          <w:numId w:val="7"/>
        </w:numPr>
        <w:spacing w:after="0" w:line="270" w:lineRule="atLeast"/>
        <w:ind w:left="0"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sz w:val="24"/>
          <w:szCs w:val="24"/>
          <w:lang w:eastAsia="ru-RU"/>
        </w:rPr>
        <w:t>иллюстративный материал к теме «Что такое театр? Мир театра»;</w:t>
      </w:r>
    </w:p>
    <w:p w:rsidR="00591A23" w:rsidRPr="006E3266" w:rsidRDefault="00591A23" w:rsidP="00A57DEF">
      <w:pPr>
        <w:numPr>
          <w:ilvl w:val="0"/>
          <w:numId w:val="7"/>
        </w:numPr>
        <w:spacing w:after="0" w:line="270" w:lineRule="atLeast"/>
        <w:ind w:left="0"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sz w:val="24"/>
          <w:szCs w:val="24"/>
          <w:lang w:eastAsia="ru-RU"/>
        </w:rPr>
        <w:t>иллюстрации, репродукции к темам по истории театра;</w:t>
      </w:r>
    </w:p>
    <w:p w:rsidR="00591A23" w:rsidRPr="006E3266" w:rsidRDefault="00591A23" w:rsidP="00A57DEF">
      <w:pPr>
        <w:numPr>
          <w:ilvl w:val="0"/>
          <w:numId w:val="7"/>
        </w:numPr>
        <w:spacing w:after="0" w:line="270" w:lineRule="atLeast"/>
        <w:ind w:left="0"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sz w:val="24"/>
          <w:szCs w:val="24"/>
          <w:lang w:eastAsia="ru-RU"/>
        </w:rPr>
        <w:t> иллюстрации по темам  «Сценический костюм», «Театральный грим», «Сценография».</w:t>
      </w:r>
    </w:p>
    <w:p w:rsidR="00591A23" w:rsidRPr="006E3266" w:rsidRDefault="00591A23" w:rsidP="00A57DEF">
      <w:pPr>
        <w:numPr>
          <w:ilvl w:val="0"/>
          <w:numId w:val="7"/>
        </w:numPr>
        <w:spacing w:after="0" w:line="270" w:lineRule="atLeast"/>
        <w:ind w:left="0"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sz w:val="24"/>
          <w:szCs w:val="24"/>
          <w:lang w:eastAsia="ru-RU"/>
        </w:rPr>
        <w:t>таблицы, схемы «Изготовление декораций».</w:t>
      </w:r>
    </w:p>
    <w:p w:rsidR="00591A23" w:rsidRPr="006E3266" w:rsidRDefault="00591A23" w:rsidP="00A57DEF">
      <w:pPr>
        <w:spacing w:after="0" w:line="270" w:lineRule="atLeast"/>
        <w:ind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i/>
          <w:iCs/>
          <w:sz w:val="24"/>
          <w:szCs w:val="24"/>
          <w:lang w:eastAsia="ru-RU"/>
        </w:rPr>
        <w:t>раздаточный материал:</w:t>
      </w:r>
    </w:p>
    <w:p w:rsidR="00591A23" w:rsidRPr="006E3266" w:rsidRDefault="00591A23" w:rsidP="00A57DEF">
      <w:pPr>
        <w:numPr>
          <w:ilvl w:val="0"/>
          <w:numId w:val="8"/>
        </w:numPr>
        <w:spacing w:after="0" w:line="270" w:lineRule="atLeast"/>
        <w:ind w:left="0"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sz w:val="24"/>
          <w:szCs w:val="24"/>
          <w:lang w:eastAsia="ru-RU"/>
        </w:rPr>
        <w:t>карточки с упражнениями по теме  «Практическая работа над голосом»;</w:t>
      </w:r>
    </w:p>
    <w:p w:rsidR="00591A23" w:rsidRPr="006E3266" w:rsidRDefault="00591A23" w:rsidP="00A57DEF">
      <w:pPr>
        <w:numPr>
          <w:ilvl w:val="0"/>
          <w:numId w:val="8"/>
        </w:numPr>
        <w:spacing w:after="0" w:line="270" w:lineRule="atLeast"/>
        <w:ind w:left="0"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sz w:val="24"/>
          <w:szCs w:val="24"/>
          <w:lang w:eastAsia="ru-RU"/>
        </w:rPr>
        <w:t>карточки с заданиями к разделу «История театра»;</w:t>
      </w:r>
    </w:p>
    <w:p w:rsidR="00591A23" w:rsidRPr="006E3266" w:rsidRDefault="00591A23" w:rsidP="00A57DEF">
      <w:pPr>
        <w:numPr>
          <w:ilvl w:val="0"/>
          <w:numId w:val="8"/>
        </w:numPr>
        <w:spacing w:after="0" w:line="270" w:lineRule="atLeast"/>
        <w:ind w:left="0"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sz w:val="24"/>
          <w:szCs w:val="24"/>
          <w:lang w:eastAsia="ru-RU"/>
        </w:rPr>
        <w:t>вспомогательные таблицы.</w:t>
      </w:r>
    </w:p>
    <w:p w:rsidR="00591A23" w:rsidRPr="006E3266" w:rsidRDefault="00591A23" w:rsidP="00A57DEF">
      <w:pPr>
        <w:spacing w:after="0" w:line="270" w:lineRule="atLeast"/>
        <w:ind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i/>
          <w:iCs/>
          <w:sz w:val="24"/>
          <w:szCs w:val="24"/>
          <w:lang w:eastAsia="ru-RU"/>
        </w:rPr>
        <w:t>материалы для проверки освоения программы:</w:t>
      </w:r>
      <w:r w:rsidRPr="006E3266">
        <w:rPr>
          <w:rFonts w:ascii="Times New Roman" w:hAnsi="Times New Roman"/>
          <w:sz w:val="24"/>
          <w:szCs w:val="24"/>
          <w:lang w:eastAsia="ru-RU"/>
        </w:rPr>
        <w:t> </w:t>
      </w:r>
    </w:p>
    <w:p w:rsidR="00591A23" w:rsidRPr="006E3266" w:rsidRDefault="00591A23" w:rsidP="00A57DEF">
      <w:pPr>
        <w:numPr>
          <w:ilvl w:val="0"/>
          <w:numId w:val="9"/>
        </w:numPr>
        <w:spacing w:after="0" w:line="270" w:lineRule="atLeast"/>
        <w:ind w:left="0"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sz w:val="24"/>
          <w:szCs w:val="24"/>
          <w:lang w:eastAsia="ru-RU"/>
        </w:rPr>
        <w:t>карточки с заданиями для  занятий-зачётов, экзамена-выступления по разделам программы;</w:t>
      </w:r>
    </w:p>
    <w:p w:rsidR="00591A23" w:rsidRPr="006E3266" w:rsidRDefault="00591A23" w:rsidP="00A57DEF">
      <w:pPr>
        <w:numPr>
          <w:ilvl w:val="0"/>
          <w:numId w:val="9"/>
        </w:numPr>
        <w:spacing w:after="0" w:line="270" w:lineRule="atLeast"/>
        <w:ind w:left="0"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sz w:val="24"/>
          <w:szCs w:val="24"/>
          <w:lang w:eastAsia="ru-RU"/>
        </w:rPr>
        <w:t>творческие задания;</w:t>
      </w:r>
    </w:p>
    <w:p w:rsidR="00591A23" w:rsidRPr="006E3266" w:rsidRDefault="00591A23" w:rsidP="00A57DEF">
      <w:pPr>
        <w:numPr>
          <w:ilvl w:val="0"/>
          <w:numId w:val="9"/>
        </w:numPr>
        <w:spacing w:after="0" w:line="270" w:lineRule="atLeast"/>
        <w:ind w:left="0"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sz w:val="24"/>
          <w:szCs w:val="24"/>
          <w:lang w:eastAsia="ru-RU"/>
        </w:rPr>
        <w:t>тесты по разделу «История театра».</w:t>
      </w:r>
    </w:p>
    <w:p w:rsidR="00591A23" w:rsidRPr="006E3266" w:rsidRDefault="00591A23" w:rsidP="00A57DEF">
      <w:pPr>
        <w:numPr>
          <w:ilvl w:val="0"/>
          <w:numId w:val="9"/>
        </w:numPr>
        <w:spacing w:after="0" w:line="270" w:lineRule="atLeast"/>
        <w:ind w:left="0"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sz w:val="24"/>
          <w:szCs w:val="24"/>
          <w:lang w:eastAsia="ru-RU"/>
        </w:rPr>
        <w:t>кроссворды, викторины и др.</w:t>
      </w:r>
    </w:p>
    <w:p w:rsidR="00591A23" w:rsidRPr="009A11A2" w:rsidRDefault="00591A23" w:rsidP="00A57DEF">
      <w:pPr>
        <w:pStyle w:val="NormalWeb"/>
        <w:spacing w:before="0" w:beforeAutospacing="0" w:after="0" w:afterAutospacing="0"/>
        <w:ind w:right="-314" w:firstLine="540"/>
        <w:jc w:val="both"/>
        <w:rPr>
          <w:color w:val="000000"/>
        </w:rPr>
      </w:pPr>
      <w:r w:rsidRPr="009A11A2">
        <w:rPr>
          <w:color w:val="000000"/>
        </w:rPr>
        <w:t xml:space="preserve">Программа рассчитана на детей с разным уровнем знаний, умений и навыков, а также особое внимание уделяется возрастным особенностям детей. </w:t>
      </w:r>
    </w:p>
    <w:p w:rsidR="00591A23" w:rsidRPr="009A11A2" w:rsidRDefault="00591A23" w:rsidP="00A57DEF">
      <w:pPr>
        <w:pStyle w:val="NormalWeb"/>
        <w:spacing w:before="0" w:beforeAutospacing="0" w:after="0" w:afterAutospacing="0"/>
        <w:ind w:right="-314" w:firstLine="540"/>
        <w:jc w:val="both"/>
        <w:rPr>
          <w:color w:val="000000"/>
        </w:rPr>
      </w:pPr>
      <w:r w:rsidRPr="009A11A2">
        <w:rPr>
          <w:i/>
          <w:color w:val="000000"/>
        </w:rPr>
        <w:t>1 уровень подготовленности</w:t>
      </w:r>
      <w:r w:rsidRPr="009A11A2">
        <w:rPr>
          <w:color w:val="000000"/>
        </w:rPr>
        <w:t xml:space="preserve"> – 36 часов в год, рассчитана на детей младшего школьного возраста, дает базовое понятие о театре, культуре речи, поведение на сцене и др.</w:t>
      </w:r>
    </w:p>
    <w:p w:rsidR="00591A23" w:rsidRPr="009A11A2" w:rsidRDefault="00591A23" w:rsidP="00A57DEF">
      <w:pPr>
        <w:pStyle w:val="NormalWeb"/>
        <w:spacing w:before="0" w:beforeAutospacing="0" w:after="0" w:afterAutospacing="0"/>
        <w:ind w:right="-314" w:firstLine="540"/>
        <w:jc w:val="both"/>
        <w:rPr>
          <w:color w:val="000000"/>
        </w:rPr>
      </w:pPr>
      <w:r w:rsidRPr="009A11A2">
        <w:rPr>
          <w:i/>
          <w:color w:val="000000"/>
        </w:rPr>
        <w:t>2 уровень подготовленности</w:t>
      </w:r>
      <w:r w:rsidRPr="009A11A2">
        <w:rPr>
          <w:color w:val="000000"/>
        </w:rPr>
        <w:t xml:space="preserve"> – 72 часа в год, рассчитана на детей младшего и среднего школьного возраста, дает более глубокие знания о театре, включает в себя больше практических занятий, работа над ролью, постановку мини спектакля и миниатюр.</w:t>
      </w:r>
    </w:p>
    <w:p w:rsidR="00591A23" w:rsidRPr="009A11A2" w:rsidRDefault="00591A23" w:rsidP="00A57DEF">
      <w:pPr>
        <w:pStyle w:val="NormalWeb"/>
        <w:spacing w:before="0" w:beforeAutospacing="0" w:after="0" w:afterAutospacing="0"/>
        <w:ind w:right="-314" w:firstLine="540"/>
        <w:jc w:val="both"/>
        <w:rPr>
          <w:color w:val="000000"/>
        </w:rPr>
      </w:pPr>
      <w:r w:rsidRPr="009A11A2">
        <w:rPr>
          <w:i/>
          <w:color w:val="000000"/>
        </w:rPr>
        <w:t>3 уровень подготовленности</w:t>
      </w:r>
      <w:r w:rsidRPr="009A11A2">
        <w:rPr>
          <w:color w:val="000000"/>
        </w:rPr>
        <w:t xml:space="preserve"> – 144 часа в год, рассчитана на детей среднего школьного возраста. Воспитанники данного уровня уже имеют полное представление о театре, культуре и технике речи, грамотно пользуются полученными знаниями и навыками. Главное место на данном уровне занимает практическая часть, подготовка к конкурсам и фестивалям, постановка спектакля, работа на сцене и др.</w:t>
      </w:r>
    </w:p>
    <w:p w:rsidR="00591A23" w:rsidRDefault="00591A23" w:rsidP="00A57DEF">
      <w:pPr>
        <w:pStyle w:val="NormalWeb"/>
        <w:spacing w:before="0" w:beforeAutospacing="0" w:after="0" w:afterAutospacing="0"/>
        <w:ind w:right="-314" w:firstLine="540"/>
        <w:jc w:val="both"/>
        <w:rPr>
          <w:color w:val="000000"/>
        </w:rPr>
      </w:pPr>
      <w:r w:rsidRPr="009A11A2">
        <w:rPr>
          <w:color w:val="000000"/>
        </w:rPr>
        <w:t>Репертуар (отчетные и промежуточные спектакли) программ может варьироваться, в зависимости от запросов образовательного учреждения, участия в конкурсах и фестивалях.</w:t>
      </w:r>
    </w:p>
    <w:p w:rsidR="00591A23" w:rsidRDefault="00591A23" w:rsidP="00A57DEF">
      <w:pPr>
        <w:pStyle w:val="NormalWeb"/>
        <w:spacing w:before="0" w:beforeAutospacing="0" w:after="0" w:afterAutospacing="0"/>
        <w:ind w:right="-314" w:firstLine="540"/>
        <w:jc w:val="both"/>
        <w:rPr>
          <w:b/>
          <w:color w:val="000000"/>
        </w:rPr>
      </w:pPr>
    </w:p>
    <w:p w:rsidR="00591A23" w:rsidRPr="00E66634" w:rsidRDefault="00591A23" w:rsidP="00A57DEF">
      <w:pPr>
        <w:pStyle w:val="NormalWeb"/>
        <w:spacing w:before="0" w:beforeAutospacing="0" w:after="0" w:afterAutospacing="0"/>
        <w:ind w:right="-314" w:firstLine="540"/>
        <w:jc w:val="both"/>
        <w:rPr>
          <w:b/>
          <w:color w:val="000000"/>
        </w:rPr>
      </w:pPr>
      <w:r w:rsidRPr="00E66634">
        <w:rPr>
          <w:b/>
          <w:color w:val="000000"/>
        </w:rPr>
        <w:t>Режим занятий.</w:t>
      </w:r>
    </w:p>
    <w:p w:rsidR="00591A23" w:rsidRPr="009A11A2" w:rsidRDefault="00591A23" w:rsidP="00A57DEF">
      <w:pPr>
        <w:spacing w:after="0" w:line="270" w:lineRule="atLeast"/>
        <w:ind w:right="-314" w:firstLine="54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9A11A2">
        <w:rPr>
          <w:rFonts w:ascii="Times New Roman" w:hAnsi="Times New Roman"/>
          <w:i/>
          <w:sz w:val="24"/>
          <w:szCs w:val="24"/>
          <w:lang w:eastAsia="ru-RU"/>
        </w:rPr>
        <w:t>Занятия в группах проводятся</w:t>
      </w:r>
      <w:r w:rsidRPr="009A11A2">
        <w:rPr>
          <w:rFonts w:ascii="Times New Roman" w:hAnsi="Times New Roman"/>
          <w:sz w:val="24"/>
          <w:szCs w:val="24"/>
          <w:lang w:eastAsia="ru-RU"/>
        </w:rPr>
        <w:t xml:space="preserve"> в соответствии с разделом </w:t>
      </w:r>
      <w:r w:rsidRPr="009A11A2">
        <w:rPr>
          <w:rFonts w:ascii="Times New Roman" w:hAnsi="Times New Roman"/>
          <w:sz w:val="24"/>
          <w:szCs w:val="24"/>
          <w:lang w:val="en-US" w:eastAsia="ru-RU"/>
        </w:rPr>
        <w:t>VIII</w:t>
      </w:r>
      <w:r w:rsidRPr="009A11A2">
        <w:rPr>
          <w:rFonts w:ascii="Times New Roman" w:hAnsi="Times New Roman"/>
          <w:sz w:val="24"/>
          <w:szCs w:val="24"/>
          <w:lang w:eastAsia="ru-RU"/>
        </w:rPr>
        <w:t xml:space="preserve"> СанПиН 2.4.4.3172-14</w:t>
      </w:r>
    </w:p>
    <w:p w:rsidR="00591A23" w:rsidRPr="009A11A2" w:rsidRDefault="00591A23" w:rsidP="00A57DEF">
      <w:pPr>
        <w:numPr>
          <w:ilvl w:val="0"/>
          <w:numId w:val="5"/>
        </w:numPr>
        <w:spacing w:after="0" w:line="270" w:lineRule="atLeast"/>
        <w:ind w:left="0"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A11A2">
        <w:rPr>
          <w:rFonts w:ascii="Times New Roman" w:hAnsi="Times New Roman"/>
          <w:sz w:val="24"/>
          <w:szCs w:val="24"/>
          <w:lang w:eastAsia="ru-RU"/>
        </w:rPr>
        <w:t>младший школьный возраст  (6 - 9 лет) – 1 занятие в неделю продолжительностью 45 минут</w:t>
      </w:r>
      <w:r>
        <w:rPr>
          <w:rFonts w:ascii="Times New Roman" w:hAnsi="Times New Roman"/>
          <w:sz w:val="24"/>
          <w:szCs w:val="24"/>
          <w:lang w:eastAsia="ru-RU"/>
        </w:rPr>
        <w:t xml:space="preserve"> (36 часов в год)</w:t>
      </w:r>
      <w:r w:rsidRPr="009A11A2">
        <w:rPr>
          <w:rFonts w:ascii="Times New Roman" w:hAnsi="Times New Roman"/>
          <w:sz w:val="24"/>
          <w:szCs w:val="24"/>
          <w:lang w:eastAsia="ru-RU"/>
        </w:rPr>
        <w:t>;</w:t>
      </w:r>
    </w:p>
    <w:p w:rsidR="00591A23" w:rsidRPr="009A11A2" w:rsidRDefault="00591A23" w:rsidP="00A57DEF">
      <w:pPr>
        <w:numPr>
          <w:ilvl w:val="0"/>
          <w:numId w:val="5"/>
        </w:numPr>
        <w:spacing w:after="0" w:line="270" w:lineRule="atLeast"/>
        <w:ind w:left="0"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средний</w:t>
      </w:r>
      <w:r w:rsidRPr="009A11A2">
        <w:rPr>
          <w:rFonts w:ascii="Times New Roman" w:hAnsi="Times New Roman"/>
          <w:sz w:val="24"/>
          <w:szCs w:val="24"/>
          <w:lang w:eastAsia="ru-RU"/>
        </w:rPr>
        <w:t xml:space="preserve"> школьный возраст (10 – 12 лет) – 1 -2 занятия в неделю (в зависимости от уровня подготовленности группы) продолжительностью по 45 минут с перерывом на 15 минут</w:t>
      </w:r>
      <w:r>
        <w:rPr>
          <w:rFonts w:ascii="Times New Roman" w:hAnsi="Times New Roman"/>
          <w:sz w:val="24"/>
          <w:szCs w:val="24"/>
          <w:lang w:eastAsia="ru-RU"/>
        </w:rPr>
        <w:t>(72 часа в год)</w:t>
      </w:r>
      <w:r w:rsidRPr="009A11A2">
        <w:rPr>
          <w:rFonts w:ascii="Times New Roman" w:hAnsi="Times New Roman"/>
          <w:sz w:val="24"/>
          <w:szCs w:val="24"/>
          <w:lang w:eastAsia="ru-RU"/>
        </w:rPr>
        <w:t>;</w:t>
      </w:r>
    </w:p>
    <w:p w:rsidR="00591A23" w:rsidRPr="009A11A2" w:rsidRDefault="00591A23" w:rsidP="00A57DEF">
      <w:pPr>
        <w:numPr>
          <w:ilvl w:val="0"/>
          <w:numId w:val="5"/>
        </w:numPr>
        <w:spacing w:after="0" w:line="270" w:lineRule="atLeast"/>
        <w:ind w:left="0" w:right="-31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старший</w:t>
      </w:r>
      <w:r w:rsidRPr="009A11A2">
        <w:rPr>
          <w:rFonts w:ascii="Times New Roman" w:hAnsi="Times New Roman"/>
          <w:sz w:val="24"/>
          <w:szCs w:val="24"/>
          <w:lang w:eastAsia="ru-RU"/>
        </w:rPr>
        <w:t xml:space="preserve"> школьный возраст (13 до 18 лет) – 2 раза в неделю продолжительностью по 45 минут с перерывом на 15 минут</w:t>
      </w:r>
      <w:r>
        <w:rPr>
          <w:rFonts w:ascii="Times New Roman" w:hAnsi="Times New Roman"/>
          <w:sz w:val="24"/>
          <w:szCs w:val="24"/>
          <w:lang w:eastAsia="ru-RU"/>
        </w:rPr>
        <w:t xml:space="preserve"> (144 часа в год)</w:t>
      </w:r>
      <w:r w:rsidRPr="009A11A2">
        <w:rPr>
          <w:rFonts w:ascii="Times New Roman" w:hAnsi="Times New Roman"/>
          <w:sz w:val="24"/>
          <w:szCs w:val="24"/>
          <w:lang w:eastAsia="ru-RU"/>
        </w:rPr>
        <w:t>.</w:t>
      </w:r>
    </w:p>
    <w:p w:rsidR="00591A23" w:rsidRPr="006E3266" w:rsidRDefault="00591A23" w:rsidP="00A57DEF">
      <w:pPr>
        <w:spacing w:after="0" w:line="270" w:lineRule="atLeast"/>
        <w:ind w:right="-314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91A23" w:rsidRPr="006E3266" w:rsidRDefault="00591A23" w:rsidP="00A57DEF">
      <w:pPr>
        <w:spacing w:after="0" w:line="240" w:lineRule="auto"/>
        <w:ind w:right="-3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9A11A2">
        <w:rPr>
          <w:rFonts w:ascii="Times New Roman" w:hAnsi="Times New Roman"/>
          <w:b/>
          <w:sz w:val="24"/>
          <w:szCs w:val="24"/>
          <w:lang w:eastAsia="ru-RU"/>
        </w:rPr>
        <w:t>Общее количество часов,</w:t>
      </w:r>
      <w:r w:rsidRPr="009A11A2">
        <w:rPr>
          <w:rFonts w:ascii="Times New Roman" w:hAnsi="Times New Roman"/>
          <w:sz w:val="24"/>
          <w:szCs w:val="24"/>
          <w:lang w:eastAsia="ru-RU"/>
        </w:rPr>
        <w:t xml:space="preserve"> отведённых на изучение программы за 4 года обучения – 556 часов из них 176 часов самоподготовки.</w:t>
      </w:r>
    </w:p>
    <w:p w:rsidR="00591A23" w:rsidRDefault="00591A23" w:rsidP="00A57DEF">
      <w:pPr>
        <w:ind w:right="-314"/>
        <w:jc w:val="center"/>
        <w:rPr>
          <w:rFonts w:ascii="Times New Roman" w:hAnsi="Times New Roman"/>
          <w:b/>
          <w:sz w:val="24"/>
          <w:szCs w:val="24"/>
        </w:rPr>
      </w:pPr>
    </w:p>
    <w:p w:rsidR="00591A23" w:rsidRDefault="00591A23" w:rsidP="00A57DEF">
      <w:pPr>
        <w:tabs>
          <w:tab w:val="left" w:pos="945"/>
          <w:tab w:val="center" w:pos="7599"/>
        </w:tabs>
        <w:ind w:right="-31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:rsidR="00591A23" w:rsidRDefault="00591A23" w:rsidP="00A57DEF">
      <w:pPr>
        <w:tabs>
          <w:tab w:val="left" w:pos="945"/>
          <w:tab w:val="center" w:pos="7599"/>
        </w:tabs>
        <w:ind w:right="-314"/>
        <w:rPr>
          <w:rFonts w:ascii="Times New Roman" w:hAnsi="Times New Roman"/>
          <w:b/>
          <w:sz w:val="24"/>
          <w:szCs w:val="24"/>
        </w:rPr>
      </w:pPr>
    </w:p>
    <w:p w:rsidR="00591A23" w:rsidRDefault="00591A23" w:rsidP="00A57DEF">
      <w:pPr>
        <w:tabs>
          <w:tab w:val="left" w:pos="945"/>
          <w:tab w:val="center" w:pos="7599"/>
        </w:tabs>
        <w:ind w:right="-314"/>
        <w:rPr>
          <w:rFonts w:ascii="Times New Roman" w:hAnsi="Times New Roman"/>
          <w:b/>
          <w:sz w:val="24"/>
          <w:szCs w:val="24"/>
        </w:rPr>
      </w:pPr>
    </w:p>
    <w:p w:rsidR="00591A23" w:rsidRDefault="00591A23" w:rsidP="00A57DEF">
      <w:pPr>
        <w:tabs>
          <w:tab w:val="left" w:pos="945"/>
          <w:tab w:val="center" w:pos="7599"/>
        </w:tabs>
        <w:ind w:right="-314"/>
        <w:rPr>
          <w:rFonts w:ascii="Times New Roman" w:hAnsi="Times New Roman"/>
          <w:b/>
          <w:sz w:val="24"/>
          <w:szCs w:val="24"/>
        </w:rPr>
      </w:pPr>
    </w:p>
    <w:p w:rsidR="00591A23" w:rsidRDefault="00591A23" w:rsidP="00A57DEF">
      <w:pPr>
        <w:tabs>
          <w:tab w:val="left" w:pos="945"/>
          <w:tab w:val="center" w:pos="7599"/>
        </w:tabs>
        <w:ind w:right="-314"/>
        <w:rPr>
          <w:rFonts w:ascii="Times New Roman" w:hAnsi="Times New Roman"/>
          <w:b/>
          <w:sz w:val="24"/>
          <w:szCs w:val="24"/>
        </w:rPr>
      </w:pPr>
    </w:p>
    <w:p w:rsidR="00591A23" w:rsidRDefault="00591A23" w:rsidP="00A57DEF">
      <w:pPr>
        <w:tabs>
          <w:tab w:val="left" w:pos="945"/>
          <w:tab w:val="center" w:pos="7599"/>
        </w:tabs>
        <w:ind w:right="-314"/>
        <w:rPr>
          <w:rFonts w:ascii="Times New Roman" w:hAnsi="Times New Roman"/>
          <w:b/>
          <w:sz w:val="24"/>
          <w:szCs w:val="24"/>
        </w:rPr>
      </w:pPr>
    </w:p>
    <w:p w:rsidR="00591A23" w:rsidRDefault="00591A23" w:rsidP="00A57DEF">
      <w:pPr>
        <w:tabs>
          <w:tab w:val="left" w:pos="945"/>
          <w:tab w:val="center" w:pos="7599"/>
        </w:tabs>
        <w:ind w:right="-314"/>
        <w:rPr>
          <w:rFonts w:ascii="Times New Roman" w:hAnsi="Times New Roman"/>
          <w:b/>
          <w:sz w:val="24"/>
          <w:szCs w:val="24"/>
        </w:rPr>
      </w:pPr>
    </w:p>
    <w:p w:rsidR="00591A23" w:rsidRDefault="00591A23" w:rsidP="00A57DEF">
      <w:pPr>
        <w:tabs>
          <w:tab w:val="left" w:pos="945"/>
          <w:tab w:val="center" w:pos="7599"/>
        </w:tabs>
        <w:ind w:right="-314"/>
        <w:rPr>
          <w:rFonts w:ascii="Times New Roman" w:hAnsi="Times New Roman"/>
          <w:b/>
          <w:sz w:val="24"/>
          <w:szCs w:val="24"/>
        </w:rPr>
      </w:pPr>
    </w:p>
    <w:p w:rsidR="00591A23" w:rsidRDefault="00591A23" w:rsidP="00A57DEF">
      <w:pPr>
        <w:tabs>
          <w:tab w:val="left" w:pos="945"/>
          <w:tab w:val="center" w:pos="7599"/>
        </w:tabs>
        <w:ind w:right="-314"/>
        <w:rPr>
          <w:rFonts w:ascii="Times New Roman" w:hAnsi="Times New Roman"/>
          <w:b/>
          <w:sz w:val="24"/>
          <w:szCs w:val="24"/>
        </w:rPr>
      </w:pPr>
    </w:p>
    <w:p w:rsidR="00591A23" w:rsidRDefault="00591A23" w:rsidP="00A57DEF">
      <w:pPr>
        <w:tabs>
          <w:tab w:val="left" w:pos="945"/>
          <w:tab w:val="center" w:pos="7599"/>
        </w:tabs>
        <w:ind w:right="-314"/>
        <w:rPr>
          <w:rFonts w:ascii="Times New Roman" w:hAnsi="Times New Roman"/>
          <w:b/>
          <w:sz w:val="24"/>
          <w:szCs w:val="24"/>
        </w:rPr>
      </w:pPr>
    </w:p>
    <w:p w:rsidR="00591A23" w:rsidRDefault="00591A23" w:rsidP="00A57DEF">
      <w:pPr>
        <w:tabs>
          <w:tab w:val="left" w:pos="945"/>
          <w:tab w:val="center" w:pos="7599"/>
        </w:tabs>
        <w:ind w:right="-314"/>
        <w:rPr>
          <w:rFonts w:ascii="Times New Roman" w:hAnsi="Times New Roman"/>
          <w:b/>
          <w:sz w:val="24"/>
          <w:szCs w:val="24"/>
        </w:rPr>
      </w:pPr>
    </w:p>
    <w:p w:rsidR="00591A23" w:rsidRDefault="00591A23" w:rsidP="00A57DEF">
      <w:pPr>
        <w:tabs>
          <w:tab w:val="left" w:pos="945"/>
          <w:tab w:val="center" w:pos="7599"/>
        </w:tabs>
        <w:ind w:right="-314"/>
        <w:rPr>
          <w:rFonts w:ascii="Times New Roman" w:hAnsi="Times New Roman"/>
          <w:b/>
          <w:sz w:val="24"/>
          <w:szCs w:val="24"/>
        </w:rPr>
      </w:pPr>
    </w:p>
    <w:p w:rsidR="00591A23" w:rsidRDefault="00591A23" w:rsidP="00A57DEF">
      <w:pPr>
        <w:tabs>
          <w:tab w:val="left" w:pos="945"/>
          <w:tab w:val="center" w:pos="7599"/>
        </w:tabs>
        <w:ind w:right="-314"/>
        <w:rPr>
          <w:rFonts w:ascii="Times New Roman" w:hAnsi="Times New Roman"/>
          <w:b/>
          <w:sz w:val="24"/>
          <w:szCs w:val="24"/>
        </w:rPr>
      </w:pPr>
    </w:p>
    <w:p w:rsidR="00591A23" w:rsidRPr="006E1A41" w:rsidRDefault="00591A23" w:rsidP="00A57DEF">
      <w:pPr>
        <w:tabs>
          <w:tab w:val="left" w:pos="945"/>
          <w:tab w:val="center" w:pos="7599"/>
        </w:tabs>
        <w:ind w:right="-314"/>
        <w:jc w:val="center"/>
        <w:rPr>
          <w:rFonts w:ascii="Times New Roman" w:hAnsi="Times New Roman"/>
          <w:b/>
          <w:sz w:val="24"/>
          <w:szCs w:val="24"/>
        </w:rPr>
      </w:pPr>
      <w:r w:rsidRPr="006E1A41">
        <w:rPr>
          <w:rFonts w:ascii="Times New Roman" w:hAnsi="Times New Roman"/>
          <w:b/>
          <w:sz w:val="24"/>
          <w:szCs w:val="24"/>
        </w:rPr>
        <w:t>Учебный план.</w:t>
      </w: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7371"/>
        <w:gridCol w:w="1843"/>
        <w:gridCol w:w="1701"/>
        <w:gridCol w:w="1985"/>
        <w:gridCol w:w="1275"/>
      </w:tblGrid>
      <w:tr w:rsidR="00591A23" w:rsidRPr="009244CA" w:rsidTr="00AA46D2">
        <w:trPr>
          <w:trHeight w:val="459"/>
        </w:trPr>
        <w:tc>
          <w:tcPr>
            <w:tcW w:w="567" w:type="dxa"/>
            <w:shd w:val="clear" w:color="auto" w:fill="FFFFFF"/>
          </w:tcPr>
          <w:p w:rsidR="00591A23" w:rsidRPr="009244CA" w:rsidRDefault="00591A23" w:rsidP="006E3266">
            <w:pPr>
              <w:spacing w:after="0" w:line="240" w:lineRule="auto"/>
              <w:ind w:right="-314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№ </w:t>
            </w:r>
          </w:p>
          <w:p w:rsidR="00591A23" w:rsidRPr="009244CA" w:rsidRDefault="00591A23" w:rsidP="006E3266">
            <w:pPr>
              <w:spacing w:after="0" w:line="240" w:lineRule="auto"/>
              <w:ind w:right="-314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п/п</w:t>
            </w:r>
          </w:p>
        </w:tc>
        <w:tc>
          <w:tcPr>
            <w:tcW w:w="7371" w:type="dxa"/>
            <w:shd w:val="clear" w:color="auto" w:fill="FFFFFF"/>
            <w:vAlign w:val="center"/>
          </w:tcPr>
          <w:p w:rsidR="00591A23" w:rsidRPr="009244CA" w:rsidRDefault="00591A23" w:rsidP="00685DA8">
            <w:pPr>
              <w:spacing w:after="0" w:line="240" w:lineRule="auto"/>
              <w:ind w:right="-314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Разделы программы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591A23" w:rsidRPr="009244CA" w:rsidRDefault="00591A23" w:rsidP="006E3266">
            <w:pPr>
              <w:spacing w:after="0" w:line="240" w:lineRule="auto"/>
              <w:ind w:right="-314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Теоретические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591A23" w:rsidRPr="009244CA" w:rsidRDefault="00591A23" w:rsidP="006E3266">
            <w:pPr>
              <w:spacing w:after="0" w:line="240" w:lineRule="auto"/>
              <w:ind w:right="-314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Практические</w:t>
            </w:r>
          </w:p>
        </w:tc>
        <w:tc>
          <w:tcPr>
            <w:tcW w:w="1985" w:type="dxa"/>
            <w:shd w:val="clear" w:color="auto" w:fill="FFFFFF"/>
          </w:tcPr>
          <w:p w:rsidR="00591A23" w:rsidRPr="009244CA" w:rsidRDefault="00591A23" w:rsidP="006E3266">
            <w:pPr>
              <w:spacing w:after="0" w:line="240" w:lineRule="auto"/>
              <w:ind w:right="-314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Самоподготовка 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591A23" w:rsidRPr="009244CA" w:rsidRDefault="00591A23" w:rsidP="006E3266">
            <w:pPr>
              <w:spacing w:after="0" w:line="240" w:lineRule="auto"/>
              <w:ind w:right="-314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Всего</w:t>
            </w:r>
          </w:p>
        </w:tc>
      </w:tr>
      <w:tr w:rsidR="00591A23" w:rsidRPr="009244CA" w:rsidTr="00A57DEF">
        <w:trPr>
          <w:trHeight w:val="243"/>
        </w:trPr>
        <w:tc>
          <w:tcPr>
            <w:tcW w:w="14742" w:type="dxa"/>
            <w:gridSpan w:val="6"/>
            <w:shd w:val="clear" w:color="auto" w:fill="FFFFFF"/>
            <w:vAlign w:val="center"/>
          </w:tcPr>
          <w:p w:rsidR="00591A23" w:rsidRPr="009244CA" w:rsidRDefault="00591A23" w:rsidP="00A57DEF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1 год обучения</w:t>
            </w:r>
          </w:p>
        </w:tc>
      </w:tr>
      <w:tr w:rsidR="00591A23" w:rsidRPr="009244CA" w:rsidTr="002D5DF2">
        <w:trPr>
          <w:trHeight w:val="570"/>
        </w:trPr>
        <w:tc>
          <w:tcPr>
            <w:tcW w:w="567" w:type="dxa"/>
            <w:shd w:val="clear" w:color="auto" w:fill="FFFFFF"/>
            <w:vAlign w:val="center"/>
          </w:tcPr>
          <w:p w:rsidR="00591A23" w:rsidRPr="009244CA" w:rsidRDefault="00591A23" w:rsidP="006E3266">
            <w:pPr>
              <w:spacing w:after="0" w:line="240" w:lineRule="auto"/>
              <w:ind w:right="-31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371" w:type="dxa"/>
            <w:shd w:val="clear" w:color="auto" w:fill="FFFFFF"/>
          </w:tcPr>
          <w:p w:rsidR="00591A23" w:rsidRPr="009244CA" w:rsidRDefault="00591A23" w:rsidP="00A57DEF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4CA">
              <w:rPr>
                <w:rFonts w:ascii="Times New Roman" w:hAnsi="Times New Roman"/>
                <w:b/>
                <w:sz w:val="24"/>
                <w:szCs w:val="24"/>
              </w:rPr>
              <w:t>Раздел 1.</w:t>
            </w:r>
            <w:r w:rsidRPr="009244CA">
              <w:rPr>
                <w:rFonts w:ascii="Times New Roman" w:hAnsi="Times New Roman"/>
                <w:sz w:val="24"/>
                <w:szCs w:val="24"/>
              </w:rPr>
              <w:t xml:space="preserve"> Я и театр. </w:t>
            </w:r>
          </w:p>
          <w:p w:rsidR="00591A23" w:rsidRPr="009244CA" w:rsidRDefault="00591A23" w:rsidP="00A57DEF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4CA">
              <w:rPr>
                <w:rFonts w:ascii="Times New Roman" w:hAnsi="Times New Roman"/>
                <w:b/>
                <w:sz w:val="24"/>
                <w:szCs w:val="24"/>
              </w:rPr>
              <w:t>Раздел 2</w:t>
            </w:r>
            <w:r w:rsidRPr="009244CA">
              <w:rPr>
                <w:rFonts w:ascii="Times New Roman" w:hAnsi="Times New Roman"/>
                <w:sz w:val="24"/>
                <w:szCs w:val="24"/>
              </w:rPr>
              <w:t xml:space="preserve">. Я и Мир. </w:t>
            </w:r>
          </w:p>
          <w:p w:rsidR="00591A23" w:rsidRPr="009244CA" w:rsidRDefault="00591A23" w:rsidP="00A57DEF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4CA">
              <w:rPr>
                <w:rFonts w:ascii="Times New Roman" w:hAnsi="Times New Roman"/>
                <w:b/>
                <w:sz w:val="24"/>
                <w:szCs w:val="24"/>
              </w:rPr>
              <w:t>Раздел 3.</w:t>
            </w:r>
            <w:r w:rsidRPr="009244CA">
              <w:rPr>
                <w:rFonts w:ascii="Times New Roman" w:hAnsi="Times New Roman"/>
                <w:sz w:val="24"/>
                <w:szCs w:val="24"/>
              </w:rPr>
              <w:t xml:space="preserve"> Мир предметов. </w:t>
            </w:r>
          </w:p>
          <w:p w:rsidR="00591A23" w:rsidRPr="009244CA" w:rsidRDefault="00591A23" w:rsidP="00A57DEF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4CA">
              <w:rPr>
                <w:rFonts w:ascii="Times New Roman" w:hAnsi="Times New Roman"/>
                <w:b/>
                <w:sz w:val="24"/>
                <w:szCs w:val="24"/>
              </w:rPr>
              <w:t>Раздел 4</w:t>
            </w:r>
            <w:r w:rsidRPr="009244CA">
              <w:rPr>
                <w:rFonts w:ascii="Times New Roman" w:hAnsi="Times New Roman"/>
                <w:sz w:val="24"/>
                <w:szCs w:val="24"/>
              </w:rPr>
              <w:t xml:space="preserve">. Я и мир литературного творчества. </w:t>
            </w:r>
          </w:p>
          <w:p w:rsidR="00591A23" w:rsidRPr="009244CA" w:rsidRDefault="00591A23" w:rsidP="00A57DEF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4CA">
              <w:rPr>
                <w:rFonts w:ascii="Times New Roman" w:hAnsi="Times New Roman"/>
                <w:b/>
                <w:sz w:val="24"/>
                <w:szCs w:val="24"/>
              </w:rPr>
              <w:t>Раздел 5.</w:t>
            </w:r>
            <w:r w:rsidRPr="009244CA">
              <w:rPr>
                <w:rFonts w:ascii="Times New Roman" w:hAnsi="Times New Roman"/>
                <w:sz w:val="24"/>
                <w:szCs w:val="24"/>
              </w:rPr>
              <w:t xml:space="preserve"> Сценическое движение. </w:t>
            </w:r>
          </w:p>
          <w:p w:rsidR="00591A23" w:rsidRPr="009244CA" w:rsidRDefault="00591A23" w:rsidP="00A57DEF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4CA">
              <w:rPr>
                <w:rFonts w:ascii="Times New Roman" w:hAnsi="Times New Roman"/>
                <w:b/>
                <w:sz w:val="24"/>
                <w:szCs w:val="24"/>
              </w:rPr>
              <w:t>Раздел 6.</w:t>
            </w:r>
            <w:r w:rsidRPr="009244CA">
              <w:rPr>
                <w:rFonts w:ascii="Times New Roman" w:hAnsi="Times New Roman"/>
                <w:sz w:val="24"/>
                <w:szCs w:val="24"/>
              </w:rPr>
              <w:t>Упражнения в равновесии.</w:t>
            </w:r>
          </w:p>
          <w:p w:rsidR="00591A23" w:rsidRPr="009244CA" w:rsidRDefault="00591A23" w:rsidP="00A57DEF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4CA">
              <w:rPr>
                <w:rFonts w:ascii="Times New Roman" w:hAnsi="Times New Roman"/>
                <w:b/>
                <w:sz w:val="24"/>
                <w:szCs w:val="24"/>
              </w:rPr>
              <w:t>Раздел 7.</w:t>
            </w:r>
            <w:r w:rsidRPr="009244CA">
              <w:rPr>
                <w:rFonts w:ascii="Times New Roman" w:hAnsi="Times New Roman"/>
                <w:sz w:val="24"/>
                <w:szCs w:val="24"/>
              </w:rPr>
              <w:t xml:space="preserve"> Репетиционно - постановочная работа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1985" w:type="dxa"/>
            <w:shd w:val="clear" w:color="auto" w:fill="FFFFFF"/>
          </w:tcPr>
          <w:p w:rsidR="00591A23" w:rsidRPr="009244CA" w:rsidRDefault="00591A23" w:rsidP="00A57DEF">
            <w:pPr>
              <w:spacing w:after="0" w:line="240" w:lineRule="auto"/>
              <w:ind w:right="-314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591A23" w:rsidRPr="009244CA" w:rsidRDefault="00591A23" w:rsidP="00A57DEF">
            <w:pPr>
              <w:spacing w:after="0" w:line="240" w:lineRule="auto"/>
              <w:ind w:right="-314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591A23" w:rsidRPr="009244CA" w:rsidRDefault="00591A23" w:rsidP="00A57DEF">
            <w:pPr>
              <w:spacing w:after="0" w:line="240" w:lineRule="auto"/>
              <w:ind w:right="-314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16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591A23" w:rsidRPr="009244CA" w:rsidRDefault="00591A23" w:rsidP="006E3266">
            <w:pPr>
              <w:spacing w:after="0" w:line="240" w:lineRule="auto"/>
              <w:ind w:right="-314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52</w:t>
            </w:r>
          </w:p>
        </w:tc>
      </w:tr>
      <w:tr w:rsidR="00591A23" w:rsidRPr="009244CA" w:rsidTr="00A57DEF">
        <w:trPr>
          <w:trHeight w:val="334"/>
        </w:trPr>
        <w:tc>
          <w:tcPr>
            <w:tcW w:w="14742" w:type="dxa"/>
            <w:gridSpan w:val="6"/>
            <w:shd w:val="clear" w:color="auto" w:fill="FFFFFF"/>
            <w:vAlign w:val="center"/>
          </w:tcPr>
          <w:p w:rsidR="00591A23" w:rsidRPr="009244CA" w:rsidRDefault="00591A23" w:rsidP="00A57DEF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2 год обучения</w:t>
            </w:r>
          </w:p>
        </w:tc>
      </w:tr>
      <w:tr w:rsidR="00591A23" w:rsidRPr="009244CA" w:rsidTr="002D5DF2">
        <w:trPr>
          <w:trHeight w:val="1320"/>
        </w:trPr>
        <w:tc>
          <w:tcPr>
            <w:tcW w:w="567" w:type="dxa"/>
            <w:shd w:val="clear" w:color="auto" w:fill="FFFFFF"/>
            <w:vAlign w:val="center"/>
          </w:tcPr>
          <w:p w:rsidR="00591A23" w:rsidRPr="009244CA" w:rsidRDefault="00591A23" w:rsidP="006E3266">
            <w:pPr>
              <w:spacing w:after="0" w:line="240" w:lineRule="auto"/>
              <w:ind w:right="-31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371" w:type="dxa"/>
            <w:shd w:val="clear" w:color="auto" w:fill="FFFFFF"/>
            <w:vAlign w:val="center"/>
          </w:tcPr>
          <w:p w:rsidR="00591A23" w:rsidRPr="009244CA" w:rsidRDefault="00591A23" w:rsidP="00A57DEF">
            <w:pPr>
              <w:spacing w:after="0"/>
              <w:ind w:right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4CA">
              <w:rPr>
                <w:rFonts w:ascii="Times New Roman" w:hAnsi="Times New Roman"/>
                <w:b/>
                <w:sz w:val="24"/>
                <w:szCs w:val="24"/>
              </w:rPr>
              <w:t>Раздел 1.</w:t>
            </w:r>
            <w:r w:rsidRPr="009244CA">
              <w:rPr>
                <w:rFonts w:ascii="Times New Roman" w:hAnsi="Times New Roman"/>
                <w:sz w:val="24"/>
                <w:szCs w:val="24"/>
              </w:rPr>
              <w:t xml:space="preserve"> Работа актёра над собой. </w:t>
            </w:r>
          </w:p>
          <w:p w:rsidR="00591A23" w:rsidRPr="009244CA" w:rsidRDefault="00591A23" w:rsidP="00A57DEF">
            <w:pPr>
              <w:spacing w:after="0"/>
              <w:ind w:right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4CA">
              <w:rPr>
                <w:rFonts w:ascii="Times New Roman" w:hAnsi="Times New Roman"/>
                <w:b/>
                <w:sz w:val="24"/>
                <w:szCs w:val="24"/>
              </w:rPr>
              <w:t>Раздел 2.</w:t>
            </w:r>
            <w:r w:rsidRPr="009244CA">
              <w:rPr>
                <w:rFonts w:ascii="Times New Roman" w:hAnsi="Times New Roman"/>
                <w:sz w:val="24"/>
                <w:szCs w:val="24"/>
              </w:rPr>
              <w:t xml:space="preserve"> Орфоэпия. Дыхание. Звуки. </w:t>
            </w:r>
          </w:p>
          <w:p w:rsidR="00591A23" w:rsidRPr="009244CA" w:rsidRDefault="00591A23" w:rsidP="00A57DEF">
            <w:pPr>
              <w:spacing w:after="0"/>
              <w:ind w:right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4CA">
              <w:rPr>
                <w:rFonts w:ascii="Times New Roman" w:hAnsi="Times New Roman"/>
                <w:b/>
                <w:sz w:val="24"/>
                <w:szCs w:val="24"/>
              </w:rPr>
              <w:t>Раздел 3</w:t>
            </w:r>
            <w:r w:rsidRPr="009244CA">
              <w:rPr>
                <w:rFonts w:ascii="Times New Roman" w:hAnsi="Times New Roman"/>
                <w:sz w:val="24"/>
                <w:szCs w:val="24"/>
              </w:rPr>
              <w:t xml:space="preserve">.Работа актёра над образом. </w:t>
            </w:r>
          </w:p>
          <w:p w:rsidR="00591A23" w:rsidRPr="009244CA" w:rsidRDefault="00591A23" w:rsidP="00A57DEF">
            <w:pPr>
              <w:spacing w:after="0"/>
              <w:ind w:right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4CA">
              <w:rPr>
                <w:rFonts w:ascii="Times New Roman" w:hAnsi="Times New Roman"/>
                <w:b/>
                <w:sz w:val="24"/>
                <w:szCs w:val="24"/>
              </w:rPr>
              <w:t>Раздел 4.</w:t>
            </w:r>
            <w:r w:rsidRPr="009244CA">
              <w:rPr>
                <w:rFonts w:ascii="Times New Roman" w:hAnsi="Times New Roman"/>
                <w:sz w:val="24"/>
                <w:szCs w:val="24"/>
              </w:rPr>
              <w:t xml:space="preserve"> Логика действия. </w:t>
            </w:r>
          </w:p>
          <w:p w:rsidR="00591A23" w:rsidRPr="009244CA" w:rsidRDefault="00591A23" w:rsidP="00A57DEF">
            <w:pPr>
              <w:spacing w:after="0"/>
              <w:ind w:right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4CA">
              <w:rPr>
                <w:rFonts w:ascii="Times New Roman" w:hAnsi="Times New Roman"/>
                <w:b/>
                <w:sz w:val="24"/>
                <w:szCs w:val="24"/>
              </w:rPr>
              <w:t>Раздел 5.</w:t>
            </w:r>
            <w:r w:rsidRPr="009244CA">
              <w:rPr>
                <w:rFonts w:ascii="Times New Roman" w:hAnsi="Times New Roman"/>
                <w:sz w:val="24"/>
                <w:szCs w:val="24"/>
              </w:rPr>
              <w:t xml:space="preserve"> Репетиционно – постановочная работа над спектаклем.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8</w:t>
            </w:r>
          </w:p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8</w:t>
            </w:r>
          </w:p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8</w:t>
            </w:r>
          </w:p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8</w:t>
            </w:r>
          </w:p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10</w:t>
            </w:r>
          </w:p>
        </w:tc>
        <w:tc>
          <w:tcPr>
            <w:tcW w:w="1985" w:type="dxa"/>
            <w:shd w:val="clear" w:color="auto" w:fill="FFFFFF"/>
          </w:tcPr>
          <w:p w:rsidR="00591A23" w:rsidRPr="009244CA" w:rsidRDefault="00591A23" w:rsidP="00A57DEF">
            <w:pPr>
              <w:spacing w:after="0" w:line="240" w:lineRule="auto"/>
              <w:ind w:right="-314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591A23" w:rsidRPr="009244CA" w:rsidRDefault="00591A23" w:rsidP="00A57DEF">
            <w:pPr>
              <w:spacing w:after="0" w:line="240" w:lineRule="auto"/>
              <w:ind w:right="-314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32</w:t>
            </w:r>
          </w:p>
          <w:p w:rsidR="00591A23" w:rsidRPr="009244CA" w:rsidRDefault="00591A23" w:rsidP="006E3266">
            <w:pPr>
              <w:spacing w:after="0" w:line="240" w:lineRule="auto"/>
              <w:ind w:right="-314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591A23" w:rsidRPr="009244CA" w:rsidRDefault="00591A23" w:rsidP="006E3266">
            <w:pPr>
              <w:spacing w:after="0" w:line="240" w:lineRule="auto"/>
              <w:ind w:right="-314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104</w:t>
            </w:r>
          </w:p>
        </w:tc>
      </w:tr>
      <w:tr w:rsidR="00591A23" w:rsidRPr="009244CA" w:rsidTr="00A57DEF">
        <w:trPr>
          <w:trHeight w:val="288"/>
        </w:trPr>
        <w:tc>
          <w:tcPr>
            <w:tcW w:w="14742" w:type="dxa"/>
            <w:gridSpan w:val="6"/>
            <w:shd w:val="clear" w:color="auto" w:fill="FFFFFF"/>
            <w:vAlign w:val="center"/>
          </w:tcPr>
          <w:p w:rsidR="00591A23" w:rsidRPr="009244CA" w:rsidRDefault="00591A23" w:rsidP="00A57DEF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3 год обучения</w:t>
            </w:r>
          </w:p>
        </w:tc>
      </w:tr>
      <w:tr w:rsidR="00591A23" w:rsidRPr="009244CA" w:rsidTr="00AA46D2">
        <w:trPr>
          <w:trHeight w:val="525"/>
        </w:trPr>
        <w:tc>
          <w:tcPr>
            <w:tcW w:w="567" w:type="dxa"/>
            <w:shd w:val="clear" w:color="auto" w:fill="FFFFFF"/>
            <w:vAlign w:val="center"/>
          </w:tcPr>
          <w:p w:rsidR="00591A23" w:rsidRPr="009244CA" w:rsidRDefault="00591A23" w:rsidP="006E3266">
            <w:pPr>
              <w:spacing w:after="0" w:line="240" w:lineRule="auto"/>
              <w:ind w:right="-31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371" w:type="dxa"/>
            <w:shd w:val="clear" w:color="auto" w:fill="FFFFFF"/>
            <w:vAlign w:val="center"/>
          </w:tcPr>
          <w:p w:rsidR="00591A23" w:rsidRPr="009244CA" w:rsidRDefault="00591A23" w:rsidP="00A57DEF">
            <w:pPr>
              <w:suppressAutoHyphens/>
              <w:spacing w:after="0" w:line="240" w:lineRule="auto"/>
              <w:ind w:right="175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244CA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Раздел 1.</w:t>
            </w:r>
            <w:r w:rsidRPr="009244C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Работа актера над образом. </w:t>
            </w:r>
          </w:p>
          <w:p w:rsidR="00591A23" w:rsidRPr="009244CA" w:rsidRDefault="00591A23" w:rsidP="00A57DEF">
            <w:pPr>
              <w:suppressAutoHyphens/>
              <w:spacing w:after="0" w:line="240" w:lineRule="auto"/>
              <w:ind w:right="175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244CA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Раздел 2</w:t>
            </w:r>
            <w:r w:rsidRPr="009244C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Я в предлагаемых обстоятельствах. </w:t>
            </w:r>
          </w:p>
          <w:p w:rsidR="00591A23" w:rsidRPr="009244CA" w:rsidRDefault="00591A23" w:rsidP="00A57DEF">
            <w:pPr>
              <w:suppressAutoHyphens/>
              <w:spacing w:after="0" w:line="240" w:lineRule="auto"/>
              <w:ind w:right="175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244CA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Раздел 3.</w:t>
            </w:r>
            <w:r w:rsidRPr="009244C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Техника речи. </w:t>
            </w:r>
          </w:p>
          <w:p w:rsidR="00591A23" w:rsidRPr="009244CA" w:rsidRDefault="00591A23" w:rsidP="00A57DEF">
            <w:pPr>
              <w:suppressAutoHyphens/>
              <w:spacing w:after="0" w:line="240" w:lineRule="auto"/>
              <w:ind w:right="175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244CA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Раздел 4.</w:t>
            </w:r>
            <w:r w:rsidRPr="009244C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Работа над ролью. 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18</w:t>
            </w:r>
          </w:p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6</w:t>
            </w:r>
          </w:p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10</w:t>
            </w:r>
          </w:p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44</w:t>
            </w:r>
          </w:p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10</w:t>
            </w:r>
          </w:p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18</w:t>
            </w:r>
          </w:p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30</w:t>
            </w:r>
          </w:p>
        </w:tc>
        <w:tc>
          <w:tcPr>
            <w:tcW w:w="1985" w:type="dxa"/>
            <w:shd w:val="clear" w:color="auto" w:fill="FFFFFF"/>
          </w:tcPr>
          <w:p w:rsidR="00591A23" w:rsidRPr="009244CA" w:rsidRDefault="00591A23" w:rsidP="00A57DEF">
            <w:pPr>
              <w:spacing w:after="0" w:line="240" w:lineRule="auto"/>
              <w:ind w:right="-314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64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591A23" w:rsidRPr="009244CA" w:rsidRDefault="00591A23" w:rsidP="006E3266">
            <w:pPr>
              <w:spacing w:after="0" w:line="240" w:lineRule="auto"/>
              <w:ind w:right="-314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208</w:t>
            </w:r>
          </w:p>
        </w:tc>
      </w:tr>
      <w:tr w:rsidR="00591A23" w:rsidRPr="009244CA" w:rsidTr="00AA46D2">
        <w:trPr>
          <w:trHeight w:val="567"/>
        </w:trPr>
        <w:tc>
          <w:tcPr>
            <w:tcW w:w="567" w:type="dxa"/>
            <w:shd w:val="clear" w:color="auto" w:fill="FFFFFF"/>
            <w:vAlign w:val="center"/>
          </w:tcPr>
          <w:p w:rsidR="00591A23" w:rsidRPr="009244CA" w:rsidRDefault="00591A23" w:rsidP="006E3266">
            <w:pPr>
              <w:spacing w:after="0" w:line="240" w:lineRule="auto"/>
              <w:ind w:right="-31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 </w:t>
            </w:r>
          </w:p>
        </w:tc>
        <w:tc>
          <w:tcPr>
            <w:tcW w:w="7371" w:type="dxa"/>
            <w:shd w:val="clear" w:color="auto" w:fill="FFFFFF"/>
            <w:vAlign w:val="center"/>
          </w:tcPr>
          <w:p w:rsidR="00591A23" w:rsidRPr="009244CA" w:rsidRDefault="00591A23" w:rsidP="00C94C85">
            <w:pPr>
              <w:suppressAutoHyphens/>
              <w:spacing w:after="0" w:line="240" w:lineRule="auto"/>
              <w:ind w:right="175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244CA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Раздел 1.</w:t>
            </w:r>
            <w:r w:rsidRPr="009244C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Работа над пьесой. </w:t>
            </w:r>
          </w:p>
          <w:p w:rsidR="00591A23" w:rsidRPr="009244CA" w:rsidRDefault="00591A23" w:rsidP="00C94C85">
            <w:pPr>
              <w:suppressAutoHyphens/>
              <w:spacing w:after="0" w:line="240" w:lineRule="auto"/>
              <w:ind w:right="175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244CA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Раздел 2</w:t>
            </w:r>
            <w:r w:rsidRPr="009244C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Логика речи, работа над текстом. </w:t>
            </w:r>
          </w:p>
          <w:p w:rsidR="00591A23" w:rsidRPr="009244CA" w:rsidRDefault="00591A23" w:rsidP="00C94C85">
            <w:pPr>
              <w:suppressAutoHyphens/>
              <w:spacing w:after="0" w:line="240" w:lineRule="auto"/>
              <w:ind w:right="175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244CA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Раздел 3.</w:t>
            </w:r>
            <w:r w:rsidRPr="009244C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Пластика тела. </w:t>
            </w:r>
          </w:p>
          <w:p w:rsidR="00591A23" w:rsidRPr="009244CA" w:rsidRDefault="00591A23" w:rsidP="00C94C85">
            <w:pPr>
              <w:suppressAutoHyphens/>
              <w:spacing w:after="0" w:line="240" w:lineRule="auto"/>
              <w:ind w:right="175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244CA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Раздел 4.</w:t>
            </w:r>
            <w:r w:rsidRPr="009244C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Работа над ролью в процессе проката спектакля.</w:t>
            </w:r>
          </w:p>
          <w:p w:rsidR="00591A23" w:rsidRPr="009244CA" w:rsidRDefault="00591A23" w:rsidP="00C94C85">
            <w:pPr>
              <w:suppressAutoHyphens/>
              <w:spacing w:after="0" w:line="240" w:lineRule="auto"/>
              <w:ind w:right="175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244CA">
              <w:rPr>
                <w:rFonts w:ascii="Times New Roman" w:hAnsi="Times New Roman"/>
                <w:b/>
                <w:sz w:val="24"/>
                <w:szCs w:val="24"/>
              </w:rPr>
              <w:t>Раздел 5.</w:t>
            </w:r>
            <w:r w:rsidRPr="009244CA">
              <w:rPr>
                <w:rFonts w:ascii="Times New Roman" w:hAnsi="Times New Roman"/>
                <w:sz w:val="24"/>
                <w:szCs w:val="24"/>
              </w:rPr>
              <w:t xml:space="preserve"> Репетиционно – постановочная работа над спектаклем.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6</w:t>
            </w:r>
          </w:p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10</w:t>
            </w:r>
          </w:p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12</w:t>
            </w:r>
          </w:p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6</w:t>
            </w:r>
          </w:p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10</w:t>
            </w:r>
          </w:p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</w:p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28</w:t>
            </w:r>
          </w:p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42</w:t>
            </w:r>
          </w:p>
        </w:tc>
        <w:tc>
          <w:tcPr>
            <w:tcW w:w="1985" w:type="dxa"/>
            <w:shd w:val="clear" w:color="auto" w:fill="FFFFFF"/>
          </w:tcPr>
          <w:p w:rsidR="00591A23" w:rsidRPr="009244CA" w:rsidRDefault="00591A23" w:rsidP="006E3266">
            <w:pPr>
              <w:spacing w:after="0" w:line="240" w:lineRule="auto"/>
              <w:ind w:right="-314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591A23" w:rsidRPr="009244CA" w:rsidRDefault="00591A23" w:rsidP="00357688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64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591A23" w:rsidRPr="009244CA" w:rsidRDefault="00591A23" w:rsidP="006E3266">
            <w:pPr>
              <w:spacing w:after="0" w:line="240" w:lineRule="auto"/>
              <w:ind w:right="-314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208</w:t>
            </w:r>
          </w:p>
        </w:tc>
      </w:tr>
      <w:tr w:rsidR="00591A23" w:rsidRPr="009244CA" w:rsidTr="00AA46D2">
        <w:tc>
          <w:tcPr>
            <w:tcW w:w="7938" w:type="dxa"/>
            <w:gridSpan w:val="2"/>
            <w:shd w:val="clear" w:color="auto" w:fill="FFFFFF"/>
            <w:vAlign w:val="center"/>
          </w:tcPr>
          <w:p w:rsidR="00591A23" w:rsidRPr="009244CA" w:rsidRDefault="00591A23" w:rsidP="006E3266">
            <w:pPr>
              <w:spacing w:after="0" w:line="240" w:lineRule="auto"/>
              <w:ind w:right="-31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591A23" w:rsidRPr="009244CA" w:rsidRDefault="00591A23" w:rsidP="006E3266">
            <w:pPr>
              <w:spacing w:after="0" w:line="240" w:lineRule="auto"/>
              <w:ind w:right="-314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128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591A23" w:rsidRPr="009244CA" w:rsidRDefault="00591A23" w:rsidP="006E3266">
            <w:pPr>
              <w:spacing w:after="0" w:line="240" w:lineRule="auto"/>
              <w:ind w:right="-314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439</w:t>
            </w:r>
          </w:p>
        </w:tc>
        <w:tc>
          <w:tcPr>
            <w:tcW w:w="1985" w:type="dxa"/>
            <w:shd w:val="clear" w:color="auto" w:fill="FFFFFF"/>
          </w:tcPr>
          <w:p w:rsidR="00591A23" w:rsidRPr="009244CA" w:rsidRDefault="00591A23" w:rsidP="006E3266">
            <w:pPr>
              <w:spacing w:after="0" w:line="240" w:lineRule="auto"/>
              <w:ind w:right="-314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256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591A23" w:rsidRPr="009244CA" w:rsidRDefault="00591A23" w:rsidP="006E3266">
            <w:pPr>
              <w:spacing w:after="0" w:line="240" w:lineRule="auto"/>
              <w:ind w:right="-314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244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556</w:t>
            </w:r>
          </w:p>
        </w:tc>
      </w:tr>
    </w:tbl>
    <w:p w:rsidR="00591A23" w:rsidRPr="006E3266" w:rsidRDefault="00591A23" w:rsidP="006E3266">
      <w:pPr>
        <w:spacing w:after="0" w:line="240" w:lineRule="auto"/>
        <w:ind w:right="-314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591A23" w:rsidRPr="006E3266" w:rsidRDefault="00591A23" w:rsidP="006E3266">
      <w:pPr>
        <w:spacing w:after="0" w:line="240" w:lineRule="auto"/>
        <w:ind w:right="-314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591A23" w:rsidRDefault="00591A23" w:rsidP="00A57DEF">
      <w:pPr>
        <w:tabs>
          <w:tab w:val="left" w:pos="4005"/>
        </w:tabs>
        <w:spacing w:after="0" w:line="240" w:lineRule="auto"/>
        <w:ind w:right="-31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bookmarkStart w:id="0" w:name="_GoBack"/>
      <w:bookmarkEnd w:id="0"/>
    </w:p>
    <w:p w:rsidR="00591A23" w:rsidRDefault="00591A23" w:rsidP="006E3266">
      <w:pPr>
        <w:spacing w:after="0" w:line="240" w:lineRule="auto"/>
        <w:ind w:right="-314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591A23" w:rsidRPr="006E3266" w:rsidRDefault="00591A23" w:rsidP="00C94C85">
      <w:pPr>
        <w:spacing w:after="0" w:line="240" w:lineRule="auto"/>
        <w:ind w:right="283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sz w:val="24"/>
          <w:szCs w:val="24"/>
          <w:lang w:eastAsia="ru-RU"/>
        </w:rPr>
        <w:t>Календарный учебный график</w:t>
      </w:r>
    </w:p>
    <w:p w:rsidR="00591A23" w:rsidRPr="006E3266" w:rsidRDefault="00591A23" w:rsidP="006E3266">
      <w:pPr>
        <w:spacing w:after="0" w:line="360" w:lineRule="auto"/>
        <w:ind w:right="-314"/>
        <w:jc w:val="center"/>
        <w:rPr>
          <w:rFonts w:ascii="Times New Roman" w:hAnsi="Times New Roman"/>
          <w:sz w:val="24"/>
          <w:szCs w:val="24"/>
        </w:rPr>
      </w:pPr>
      <w:r w:rsidRPr="006E3266">
        <w:rPr>
          <w:rFonts w:ascii="Times New Roman" w:hAnsi="Times New Roman"/>
          <w:sz w:val="24"/>
          <w:szCs w:val="24"/>
        </w:rPr>
        <w:t>дополнительной общеразвивающей программы художественной  направленности</w:t>
      </w:r>
    </w:p>
    <w:p w:rsidR="00591A23" w:rsidRPr="006E3266" w:rsidRDefault="00591A23" w:rsidP="006E3266">
      <w:pPr>
        <w:spacing w:after="0" w:line="360" w:lineRule="auto"/>
        <w:ind w:right="-314"/>
        <w:jc w:val="center"/>
        <w:rPr>
          <w:rFonts w:ascii="Times New Roman" w:hAnsi="Times New Roman"/>
          <w:b/>
          <w:sz w:val="24"/>
          <w:szCs w:val="24"/>
        </w:rPr>
      </w:pPr>
      <w:r w:rsidRPr="006E3266">
        <w:rPr>
          <w:rFonts w:ascii="Times New Roman" w:hAnsi="Times New Roman"/>
          <w:b/>
          <w:sz w:val="24"/>
          <w:szCs w:val="24"/>
        </w:rPr>
        <w:t>«</w:t>
      </w:r>
      <w:r w:rsidRPr="006E3266">
        <w:rPr>
          <w:rFonts w:ascii="Times New Roman" w:hAnsi="Times New Roman"/>
          <w:sz w:val="24"/>
          <w:szCs w:val="24"/>
        </w:rPr>
        <w:t>Театр, где играют дети</w:t>
      </w:r>
      <w:r w:rsidRPr="006E3266">
        <w:rPr>
          <w:rFonts w:ascii="Times New Roman" w:hAnsi="Times New Roman"/>
          <w:b/>
          <w:sz w:val="24"/>
          <w:szCs w:val="24"/>
        </w:rPr>
        <w:t>»</w:t>
      </w:r>
    </w:p>
    <w:tbl>
      <w:tblPr>
        <w:tblW w:w="15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95"/>
        <w:gridCol w:w="1195"/>
        <w:gridCol w:w="979"/>
        <w:gridCol w:w="895"/>
        <w:gridCol w:w="947"/>
        <w:gridCol w:w="1195"/>
        <w:gridCol w:w="1640"/>
        <w:gridCol w:w="1646"/>
        <w:gridCol w:w="1048"/>
        <w:gridCol w:w="744"/>
        <w:gridCol w:w="896"/>
        <w:gridCol w:w="895"/>
        <w:gridCol w:w="896"/>
        <w:gridCol w:w="1097"/>
      </w:tblGrid>
      <w:tr w:rsidR="00591A23" w:rsidRPr="009244CA" w:rsidTr="00C94C85">
        <w:trPr>
          <w:cantSplit/>
          <w:trHeight w:val="1006"/>
        </w:trPr>
        <w:tc>
          <w:tcPr>
            <w:tcW w:w="1195" w:type="dxa"/>
          </w:tcPr>
          <w:p w:rsidR="00591A23" w:rsidRPr="009244CA" w:rsidRDefault="00591A23" w:rsidP="00C94C85">
            <w:pPr>
              <w:spacing w:after="0" w:line="240" w:lineRule="auto"/>
              <w:ind w:right="-1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Год программы</w:t>
            </w:r>
          </w:p>
        </w:tc>
        <w:tc>
          <w:tcPr>
            <w:tcW w:w="1195" w:type="dxa"/>
          </w:tcPr>
          <w:p w:rsidR="00591A23" w:rsidRPr="009244CA" w:rsidRDefault="00591A23" w:rsidP="00C94C85">
            <w:pPr>
              <w:spacing w:after="0" w:line="240" w:lineRule="auto"/>
              <w:ind w:right="-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Начало уч. года</w:t>
            </w:r>
          </w:p>
        </w:tc>
        <w:tc>
          <w:tcPr>
            <w:tcW w:w="979" w:type="dxa"/>
          </w:tcPr>
          <w:p w:rsidR="00591A23" w:rsidRPr="009244CA" w:rsidRDefault="00591A23" w:rsidP="00C94C85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уч. период</w:t>
            </w:r>
          </w:p>
        </w:tc>
        <w:tc>
          <w:tcPr>
            <w:tcW w:w="895" w:type="dxa"/>
          </w:tcPr>
          <w:p w:rsidR="00591A23" w:rsidRPr="009244CA" w:rsidRDefault="00591A23" w:rsidP="00C94C85">
            <w:pPr>
              <w:spacing w:after="0" w:line="240" w:lineRule="auto"/>
              <w:ind w:right="-14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каник. период</w:t>
            </w:r>
          </w:p>
        </w:tc>
        <w:tc>
          <w:tcPr>
            <w:tcW w:w="947" w:type="dxa"/>
          </w:tcPr>
          <w:p w:rsidR="00591A23" w:rsidRPr="009244CA" w:rsidRDefault="00591A23" w:rsidP="00C94C85">
            <w:pPr>
              <w:spacing w:after="0" w:line="240" w:lineRule="auto"/>
              <w:ind w:right="-15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уч. период</w:t>
            </w:r>
          </w:p>
        </w:tc>
        <w:tc>
          <w:tcPr>
            <w:tcW w:w="1195" w:type="dxa"/>
          </w:tcPr>
          <w:p w:rsidR="00591A23" w:rsidRPr="009244CA" w:rsidRDefault="00591A23" w:rsidP="00C94C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каник. период</w:t>
            </w:r>
          </w:p>
        </w:tc>
        <w:tc>
          <w:tcPr>
            <w:tcW w:w="1640" w:type="dxa"/>
          </w:tcPr>
          <w:p w:rsidR="00591A23" w:rsidRPr="009244CA" w:rsidRDefault="00591A23" w:rsidP="006E3266">
            <w:pPr>
              <w:spacing w:after="0" w:line="240" w:lineRule="auto"/>
              <w:ind w:right="-31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уч. период</w:t>
            </w:r>
          </w:p>
        </w:tc>
        <w:tc>
          <w:tcPr>
            <w:tcW w:w="1646" w:type="dxa"/>
          </w:tcPr>
          <w:p w:rsidR="00591A23" w:rsidRPr="009244CA" w:rsidRDefault="00591A23" w:rsidP="006E3266">
            <w:pPr>
              <w:spacing w:after="0" w:line="240" w:lineRule="auto"/>
              <w:ind w:right="-31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каник. период</w:t>
            </w:r>
          </w:p>
        </w:tc>
        <w:tc>
          <w:tcPr>
            <w:tcW w:w="1792" w:type="dxa"/>
            <w:gridSpan w:val="2"/>
          </w:tcPr>
          <w:p w:rsidR="00591A23" w:rsidRPr="009244CA" w:rsidRDefault="00591A23" w:rsidP="006E3266">
            <w:pPr>
              <w:spacing w:after="0" w:line="240" w:lineRule="auto"/>
              <w:ind w:right="-31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IV уч. период</w:t>
            </w:r>
          </w:p>
        </w:tc>
        <w:tc>
          <w:tcPr>
            <w:tcW w:w="896" w:type="dxa"/>
          </w:tcPr>
          <w:p w:rsidR="00591A23" w:rsidRPr="009244CA" w:rsidRDefault="00591A23" w:rsidP="006E3266">
            <w:pPr>
              <w:spacing w:after="0" w:line="240" w:lineRule="auto"/>
              <w:ind w:right="-31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895" w:type="dxa"/>
          </w:tcPr>
          <w:p w:rsidR="00591A23" w:rsidRPr="009244CA" w:rsidRDefault="00591A23" w:rsidP="006E3266">
            <w:pPr>
              <w:spacing w:after="0" w:line="240" w:lineRule="auto"/>
              <w:ind w:right="-31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896" w:type="dxa"/>
          </w:tcPr>
          <w:p w:rsidR="00591A23" w:rsidRPr="009244CA" w:rsidRDefault="00591A23" w:rsidP="006E3266">
            <w:pPr>
              <w:spacing w:after="0" w:line="240" w:lineRule="auto"/>
              <w:ind w:right="-31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097" w:type="dxa"/>
          </w:tcPr>
          <w:p w:rsidR="00591A23" w:rsidRPr="009244CA" w:rsidRDefault="00591A23" w:rsidP="006E3266">
            <w:pPr>
              <w:spacing w:after="0" w:line="240" w:lineRule="auto"/>
              <w:ind w:right="-31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Продолжительность уч. года</w:t>
            </w:r>
          </w:p>
        </w:tc>
      </w:tr>
      <w:tr w:rsidR="00591A23" w:rsidRPr="009244CA" w:rsidTr="00D2257F">
        <w:trPr>
          <w:cantSplit/>
          <w:trHeight w:val="1157"/>
        </w:trPr>
        <w:tc>
          <w:tcPr>
            <w:tcW w:w="1195" w:type="dxa"/>
            <w:shd w:val="clear" w:color="auto" w:fill="FFC000"/>
          </w:tcPr>
          <w:p w:rsidR="00591A23" w:rsidRPr="009244CA" w:rsidRDefault="00591A23" w:rsidP="00C94C85">
            <w:pPr>
              <w:spacing w:after="0" w:line="240" w:lineRule="auto"/>
              <w:ind w:right="-1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1год</w:t>
            </w:r>
          </w:p>
        </w:tc>
        <w:tc>
          <w:tcPr>
            <w:tcW w:w="1195" w:type="dxa"/>
            <w:shd w:val="clear" w:color="auto" w:fill="FFC000"/>
          </w:tcPr>
          <w:p w:rsidR="00591A23" w:rsidRPr="009244CA" w:rsidRDefault="00591A23" w:rsidP="00C94C85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1 уч.</w:t>
            </w:r>
          </w:p>
          <w:p w:rsidR="00591A23" w:rsidRPr="009244CA" w:rsidRDefault="00591A23" w:rsidP="00C94C85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день сентября</w:t>
            </w:r>
          </w:p>
        </w:tc>
        <w:tc>
          <w:tcPr>
            <w:tcW w:w="979" w:type="dxa"/>
            <w:shd w:val="clear" w:color="auto" w:fill="FFC000"/>
          </w:tcPr>
          <w:p w:rsidR="00591A23" w:rsidRPr="009244CA" w:rsidRDefault="00591A23" w:rsidP="00C94C85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8 недель</w:t>
            </w:r>
          </w:p>
          <w:p w:rsidR="00591A23" w:rsidRPr="009244CA" w:rsidRDefault="00591A23" w:rsidP="00C94C85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(1-8 нед.)</w:t>
            </w:r>
          </w:p>
        </w:tc>
        <w:tc>
          <w:tcPr>
            <w:tcW w:w="895" w:type="dxa"/>
            <w:shd w:val="clear" w:color="auto" w:fill="FFC000"/>
          </w:tcPr>
          <w:p w:rsidR="00591A23" w:rsidRPr="009244CA" w:rsidRDefault="00591A23" w:rsidP="00C94C85">
            <w:pPr>
              <w:spacing w:after="0" w:line="240" w:lineRule="auto"/>
              <w:ind w:right="-14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9-ая неделя</w:t>
            </w:r>
          </w:p>
        </w:tc>
        <w:tc>
          <w:tcPr>
            <w:tcW w:w="947" w:type="dxa"/>
            <w:shd w:val="clear" w:color="auto" w:fill="FFC000"/>
          </w:tcPr>
          <w:p w:rsidR="00591A23" w:rsidRPr="009244CA" w:rsidRDefault="00591A23" w:rsidP="00C94C85">
            <w:pPr>
              <w:spacing w:after="0" w:line="240" w:lineRule="auto"/>
              <w:ind w:right="-15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7 недель</w:t>
            </w:r>
          </w:p>
          <w:p w:rsidR="00591A23" w:rsidRPr="009244CA" w:rsidRDefault="00591A23" w:rsidP="00C94C85">
            <w:pPr>
              <w:spacing w:after="0" w:line="240" w:lineRule="auto"/>
              <w:ind w:right="-15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(10-16 нед.)</w:t>
            </w:r>
          </w:p>
        </w:tc>
        <w:tc>
          <w:tcPr>
            <w:tcW w:w="1195" w:type="dxa"/>
            <w:shd w:val="clear" w:color="auto" w:fill="2E74B5"/>
          </w:tcPr>
          <w:p w:rsidR="00591A23" w:rsidRPr="009244CA" w:rsidRDefault="00591A23" w:rsidP="00C94C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17-18-ая неделя</w:t>
            </w:r>
          </w:p>
        </w:tc>
        <w:tc>
          <w:tcPr>
            <w:tcW w:w="1640" w:type="dxa"/>
            <w:shd w:val="clear" w:color="auto" w:fill="FFC000"/>
          </w:tcPr>
          <w:p w:rsidR="00591A23" w:rsidRPr="009244CA" w:rsidRDefault="00591A23" w:rsidP="006E3266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11 недель</w:t>
            </w:r>
          </w:p>
          <w:p w:rsidR="00591A23" w:rsidRPr="009244CA" w:rsidRDefault="00591A23" w:rsidP="006E3266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(19-29 нед.)</w:t>
            </w:r>
          </w:p>
        </w:tc>
        <w:tc>
          <w:tcPr>
            <w:tcW w:w="1646" w:type="dxa"/>
            <w:shd w:val="clear" w:color="auto" w:fill="FFC000"/>
          </w:tcPr>
          <w:p w:rsidR="00591A23" w:rsidRPr="009244CA" w:rsidRDefault="00591A23" w:rsidP="006E3266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30-ая неделя</w:t>
            </w:r>
          </w:p>
        </w:tc>
        <w:tc>
          <w:tcPr>
            <w:tcW w:w="1048" w:type="dxa"/>
            <w:shd w:val="clear" w:color="auto" w:fill="FFC000"/>
          </w:tcPr>
          <w:p w:rsidR="00591A23" w:rsidRPr="009244CA" w:rsidRDefault="00591A23" w:rsidP="00C94C85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8 нед.</w:t>
            </w:r>
          </w:p>
          <w:p w:rsidR="00591A23" w:rsidRPr="009244CA" w:rsidRDefault="00591A23" w:rsidP="00C94C85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(31-38-ая неделя)</w:t>
            </w:r>
          </w:p>
        </w:tc>
        <w:tc>
          <w:tcPr>
            <w:tcW w:w="744" w:type="dxa"/>
            <w:shd w:val="clear" w:color="auto" w:fill="E36C0A"/>
          </w:tcPr>
          <w:p w:rsidR="00591A23" w:rsidRPr="009244CA" w:rsidRDefault="00591A23" w:rsidP="006E3266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  <w:p w:rsidR="00591A23" w:rsidRPr="009244CA" w:rsidRDefault="00591A23" w:rsidP="006E3266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6" w:type="dxa"/>
            <w:shd w:val="clear" w:color="auto" w:fill="A8D08D"/>
          </w:tcPr>
          <w:p w:rsidR="00591A23" w:rsidRPr="009244CA" w:rsidRDefault="00591A23" w:rsidP="00D2257F">
            <w:pPr>
              <w:spacing w:after="0" w:line="240" w:lineRule="auto"/>
              <w:ind w:left="-144" w:right="-2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 </w:t>
            </w:r>
          </w:p>
          <w:p w:rsidR="00591A23" w:rsidRPr="009244CA" w:rsidRDefault="00591A23" w:rsidP="00D2257F">
            <w:pPr>
              <w:spacing w:after="0" w:line="240" w:lineRule="auto"/>
              <w:ind w:left="-144" w:right="-2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недель</w:t>
            </w:r>
          </w:p>
        </w:tc>
        <w:tc>
          <w:tcPr>
            <w:tcW w:w="895" w:type="dxa"/>
            <w:shd w:val="clear" w:color="auto" w:fill="2E74B5"/>
          </w:tcPr>
          <w:p w:rsidR="00591A23" w:rsidRPr="009244CA" w:rsidRDefault="00591A23" w:rsidP="00D2257F">
            <w:pPr>
              <w:spacing w:after="0" w:line="240" w:lineRule="auto"/>
              <w:ind w:left="-189" w:right="1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5 недель</w:t>
            </w:r>
          </w:p>
        </w:tc>
        <w:tc>
          <w:tcPr>
            <w:tcW w:w="896" w:type="dxa"/>
            <w:shd w:val="clear" w:color="auto" w:fill="2E74B5"/>
          </w:tcPr>
          <w:p w:rsidR="00591A23" w:rsidRPr="009244CA" w:rsidRDefault="00591A23" w:rsidP="006E3266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4 недели</w:t>
            </w:r>
          </w:p>
        </w:tc>
        <w:tc>
          <w:tcPr>
            <w:tcW w:w="1097" w:type="dxa"/>
          </w:tcPr>
          <w:p w:rsidR="00591A23" w:rsidRPr="009244CA" w:rsidRDefault="00591A23" w:rsidP="006E3266">
            <w:pPr>
              <w:spacing w:after="0" w:line="240" w:lineRule="auto"/>
              <w:ind w:right="-31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52 недели</w:t>
            </w:r>
          </w:p>
        </w:tc>
      </w:tr>
      <w:tr w:rsidR="00591A23" w:rsidRPr="009244CA" w:rsidTr="00D2257F">
        <w:trPr>
          <w:cantSplit/>
          <w:trHeight w:val="1157"/>
        </w:trPr>
        <w:tc>
          <w:tcPr>
            <w:tcW w:w="1195" w:type="dxa"/>
            <w:shd w:val="clear" w:color="auto" w:fill="FFC000"/>
          </w:tcPr>
          <w:p w:rsidR="00591A23" w:rsidRPr="009244CA" w:rsidRDefault="00591A23" w:rsidP="00C94C85">
            <w:pPr>
              <w:spacing w:after="0" w:line="240" w:lineRule="auto"/>
              <w:ind w:right="-1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2год</w:t>
            </w:r>
          </w:p>
        </w:tc>
        <w:tc>
          <w:tcPr>
            <w:tcW w:w="1195" w:type="dxa"/>
            <w:shd w:val="clear" w:color="auto" w:fill="FFC000"/>
          </w:tcPr>
          <w:p w:rsidR="00591A23" w:rsidRPr="009244CA" w:rsidRDefault="00591A23" w:rsidP="00C94C85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1 уч.</w:t>
            </w:r>
          </w:p>
          <w:p w:rsidR="00591A23" w:rsidRPr="009244CA" w:rsidRDefault="00591A23" w:rsidP="00C94C85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день сентября</w:t>
            </w:r>
          </w:p>
        </w:tc>
        <w:tc>
          <w:tcPr>
            <w:tcW w:w="979" w:type="dxa"/>
            <w:shd w:val="clear" w:color="auto" w:fill="FFC000"/>
          </w:tcPr>
          <w:p w:rsidR="00591A23" w:rsidRPr="009244CA" w:rsidRDefault="00591A23" w:rsidP="00C94C85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8 недель</w:t>
            </w:r>
          </w:p>
        </w:tc>
        <w:tc>
          <w:tcPr>
            <w:tcW w:w="895" w:type="dxa"/>
            <w:shd w:val="clear" w:color="auto" w:fill="FFC000"/>
          </w:tcPr>
          <w:p w:rsidR="00591A23" w:rsidRPr="009244CA" w:rsidRDefault="00591A23" w:rsidP="00C94C85">
            <w:pPr>
              <w:spacing w:after="0" w:line="240" w:lineRule="auto"/>
              <w:ind w:right="-14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9-ая неделя</w:t>
            </w:r>
          </w:p>
        </w:tc>
        <w:tc>
          <w:tcPr>
            <w:tcW w:w="947" w:type="dxa"/>
            <w:shd w:val="clear" w:color="auto" w:fill="FFC000"/>
          </w:tcPr>
          <w:p w:rsidR="00591A23" w:rsidRPr="009244CA" w:rsidRDefault="00591A23" w:rsidP="00C94C85">
            <w:pPr>
              <w:spacing w:after="0" w:line="240" w:lineRule="auto"/>
              <w:ind w:right="-15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7 недель</w:t>
            </w:r>
          </w:p>
          <w:p w:rsidR="00591A23" w:rsidRPr="009244CA" w:rsidRDefault="00591A23" w:rsidP="00C94C85">
            <w:pPr>
              <w:spacing w:after="0" w:line="240" w:lineRule="auto"/>
              <w:ind w:right="-15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(10-16 нед.)</w:t>
            </w:r>
          </w:p>
        </w:tc>
        <w:tc>
          <w:tcPr>
            <w:tcW w:w="1195" w:type="dxa"/>
            <w:shd w:val="clear" w:color="auto" w:fill="2E74B5"/>
          </w:tcPr>
          <w:p w:rsidR="00591A23" w:rsidRPr="009244CA" w:rsidRDefault="00591A23" w:rsidP="00C94C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17-18-ая неделя</w:t>
            </w:r>
          </w:p>
        </w:tc>
        <w:tc>
          <w:tcPr>
            <w:tcW w:w="1640" w:type="dxa"/>
            <w:shd w:val="clear" w:color="auto" w:fill="FFC000"/>
          </w:tcPr>
          <w:p w:rsidR="00591A23" w:rsidRPr="009244CA" w:rsidRDefault="00591A23" w:rsidP="006E3266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  <w:p w:rsidR="00591A23" w:rsidRPr="009244CA" w:rsidRDefault="00591A23" w:rsidP="006E3266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недель</w:t>
            </w:r>
          </w:p>
        </w:tc>
        <w:tc>
          <w:tcPr>
            <w:tcW w:w="1646" w:type="dxa"/>
            <w:shd w:val="clear" w:color="auto" w:fill="FFC000"/>
          </w:tcPr>
          <w:p w:rsidR="00591A23" w:rsidRPr="009244CA" w:rsidRDefault="00591A23" w:rsidP="006E3266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30-ая неделя</w:t>
            </w:r>
          </w:p>
        </w:tc>
        <w:tc>
          <w:tcPr>
            <w:tcW w:w="1048" w:type="dxa"/>
            <w:shd w:val="clear" w:color="auto" w:fill="FFC000"/>
          </w:tcPr>
          <w:p w:rsidR="00591A23" w:rsidRPr="009244CA" w:rsidRDefault="00591A23" w:rsidP="00C94C85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8 нед.</w:t>
            </w:r>
          </w:p>
          <w:p w:rsidR="00591A23" w:rsidRPr="009244CA" w:rsidRDefault="00591A23" w:rsidP="00C94C85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31-38-ая неделя</w:t>
            </w:r>
          </w:p>
        </w:tc>
        <w:tc>
          <w:tcPr>
            <w:tcW w:w="744" w:type="dxa"/>
            <w:shd w:val="clear" w:color="auto" w:fill="E36C0A"/>
          </w:tcPr>
          <w:p w:rsidR="00591A23" w:rsidRPr="009244CA" w:rsidRDefault="00591A23" w:rsidP="006E3266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91A23" w:rsidRPr="009244CA" w:rsidRDefault="00591A23" w:rsidP="006E3266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96" w:type="dxa"/>
            <w:shd w:val="clear" w:color="auto" w:fill="A8D08D"/>
          </w:tcPr>
          <w:p w:rsidR="00591A23" w:rsidRPr="009244CA" w:rsidRDefault="00591A23" w:rsidP="00D2257F">
            <w:pPr>
              <w:spacing w:after="0" w:line="240" w:lineRule="auto"/>
              <w:ind w:left="-144" w:right="-2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  <w:p w:rsidR="00591A23" w:rsidRPr="009244CA" w:rsidRDefault="00591A23" w:rsidP="00D2257F">
            <w:pPr>
              <w:spacing w:after="0" w:line="240" w:lineRule="auto"/>
              <w:ind w:left="-144" w:right="-2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недель</w:t>
            </w:r>
          </w:p>
        </w:tc>
        <w:tc>
          <w:tcPr>
            <w:tcW w:w="895" w:type="dxa"/>
            <w:shd w:val="clear" w:color="auto" w:fill="2E74B5"/>
          </w:tcPr>
          <w:p w:rsidR="00591A23" w:rsidRPr="009244CA" w:rsidRDefault="00591A23" w:rsidP="00D2257F">
            <w:pPr>
              <w:spacing w:after="0" w:line="240" w:lineRule="auto"/>
              <w:ind w:left="-189" w:right="1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5 недель</w:t>
            </w:r>
          </w:p>
        </w:tc>
        <w:tc>
          <w:tcPr>
            <w:tcW w:w="896" w:type="dxa"/>
            <w:shd w:val="clear" w:color="auto" w:fill="2E74B5"/>
          </w:tcPr>
          <w:p w:rsidR="00591A23" w:rsidRPr="009244CA" w:rsidRDefault="00591A23" w:rsidP="006E3266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4 недели</w:t>
            </w:r>
          </w:p>
        </w:tc>
        <w:tc>
          <w:tcPr>
            <w:tcW w:w="1097" w:type="dxa"/>
          </w:tcPr>
          <w:p w:rsidR="00591A23" w:rsidRPr="009244CA" w:rsidRDefault="00591A23" w:rsidP="006E3266">
            <w:pPr>
              <w:spacing w:after="0" w:line="240" w:lineRule="auto"/>
              <w:ind w:right="-31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52 недели</w:t>
            </w:r>
          </w:p>
        </w:tc>
      </w:tr>
      <w:tr w:rsidR="00591A23" w:rsidRPr="009244CA" w:rsidTr="00D2257F">
        <w:trPr>
          <w:cantSplit/>
          <w:trHeight w:val="1157"/>
        </w:trPr>
        <w:tc>
          <w:tcPr>
            <w:tcW w:w="1195" w:type="dxa"/>
            <w:shd w:val="clear" w:color="auto" w:fill="FFC000"/>
          </w:tcPr>
          <w:p w:rsidR="00591A23" w:rsidRPr="009244CA" w:rsidRDefault="00591A23" w:rsidP="00C94C85">
            <w:pPr>
              <w:spacing w:after="0" w:line="240" w:lineRule="auto"/>
              <w:ind w:right="-1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3год</w:t>
            </w:r>
          </w:p>
        </w:tc>
        <w:tc>
          <w:tcPr>
            <w:tcW w:w="1195" w:type="dxa"/>
            <w:shd w:val="clear" w:color="auto" w:fill="FFC000"/>
          </w:tcPr>
          <w:p w:rsidR="00591A23" w:rsidRPr="009244CA" w:rsidRDefault="00591A23" w:rsidP="00C94C85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1 уч.</w:t>
            </w:r>
          </w:p>
          <w:p w:rsidR="00591A23" w:rsidRPr="009244CA" w:rsidRDefault="00591A23" w:rsidP="00C94C85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день сентября</w:t>
            </w:r>
          </w:p>
        </w:tc>
        <w:tc>
          <w:tcPr>
            <w:tcW w:w="979" w:type="dxa"/>
            <w:shd w:val="clear" w:color="auto" w:fill="FFC000"/>
          </w:tcPr>
          <w:p w:rsidR="00591A23" w:rsidRPr="009244CA" w:rsidRDefault="00591A23" w:rsidP="00C94C85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8 недель</w:t>
            </w:r>
          </w:p>
        </w:tc>
        <w:tc>
          <w:tcPr>
            <w:tcW w:w="895" w:type="dxa"/>
            <w:shd w:val="clear" w:color="auto" w:fill="FFC000"/>
          </w:tcPr>
          <w:p w:rsidR="00591A23" w:rsidRPr="009244CA" w:rsidRDefault="00591A23" w:rsidP="00C94C85">
            <w:pPr>
              <w:spacing w:after="0" w:line="240" w:lineRule="auto"/>
              <w:ind w:right="-14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9-ая неделя</w:t>
            </w:r>
          </w:p>
        </w:tc>
        <w:tc>
          <w:tcPr>
            <w:tcW w:w="947" w:type="dxa"/>
            <w:shd w:val="clear" w:color="auto" w:fill="FFC000"/>
          </w:tcPr>
          <w:p w:rsidR="00591A23" w:rsidRPr="009244CA" w:rsidRDefault="00591A23" w:rsidP="00C94C85">
            <w:pPr>
              <w:spacing w:after="0" w:line="240" w:lineRule="auto"/>
              <w:ind w:right="-15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  <w:p w:rsidR="00591A23" w:rsidRPr="009244CA" w:rsidRDefault="00591A23" w:rsidP="00C94C85">
            <w:pPr>
              <w:spacing w:after="0" w:line="240" w:lineRule="auto"/>
              <w:ind w:right="-15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недель</w:t>
            </w:r>
          </w:p>
          <w:p w:rsidR="00591A23" w:rsidRPr="009244CA" w:rsidRDefault="00591A23" w:rsidP="00C94C85">
            <w:pPr>
              <w:spacing w:after="0" w:line="240" w:lineRule="auto"/>
              <w:ind w:right="-15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(10-16 нед.)</w:t>
            </w:r>
          </w:p>
        </w:tc>
        <w:tc>
          <w:tcPr>
            <w:tcW w:w="1195" w:type="dxa"/>
            <w:shd w:val="clear" w:color="auto" w:fill="2E74B5"/>
          </w:tcPr>
          <w:p w:rsidR="00591A23" w:rsidRPr="009244CA" w:rsidRDefault="00591A23" w:rsidP="00C94C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17-18-ая неделя</w:t>
            </w:r>
          </w:p>
        </w:tc>
        <w:tc>
          <w:tcPr>
            <w:tcW w:w="1640" w:type="dxa"/>
            <w:shd w:val="clear" w:color="auto" w:fill="FFC000"/>
          </w:tcPr>
          <w:p w:rsidR="00591A23" w:rsidRPr="009244CA" w:rsidRDefault="00591A23" w:rsidP="006E3266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  <w:p w:rsidR="00591A23" w:rsidRPr="009244CA" w:rsidRDefault="00591A23" w:rsidP="006E3266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недель</w:t>
            </w:r>
          </w:p>
        </w:tc>
        <w:tc>
          <w:tcPr>
            <w:tcW w:w="1646" w:type="dxa"/>
            <w:shd w:val="clear" w:color="auto" w:fill="FFC000"/>
          </w:tcPr>
          <w:p w:rsidR="00591A23" w:rsidRPr="009244CA" w:rsidRDefault="00591A23" w:rsidP="006E3266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30-ая неделя</w:t>
            </w:r>
          </w:p>
        </w:tc>
        <w:tc>
          <w:tcPr>
            <w:tcW w:w="1048" w:type="dxa"/>
            <w:shd w:val="clear" w:color="auto" w:fill="FFC000"/>
          </w:tcPr>
          <w:p w:rsidR="00591A23" w:rsidRPr="009244CA" w:rsidRDefault="00591A23" w:rsidP="00C94C85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8 нед.</w:t>
            </w:r>
          </w:p>
          <w:p w:rsidR="00591A23" w:rsidRPr="009244CA" w:rsidRDefault="00591A23" w:rsidP="00C94C85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31-38-ая неделя</w:t>
            </w:r>
          </w:p>
        </w:tc>
        <w:tc>
          <w:tcPr>
            <w:tcW w:w="744" w:type="dxa"/>
            <w:shd w:val="clear" w:color="auto" w:fill="E36C0A"/>
          </w:tcPr>
          <w:p w:rsidR="00591A23" w:rsidRPr="009244CA" w:rsidRDefault="00591A23" w:rsidP="006E3266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91A23" w:rsidRPr="009244CA" w:rsidRDefault="00591A23" w:rsidP="006E3266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96" w:type="dxa"/>
            <w:shd w:val="clear" w:color="auto" w:fill="A8D08D"/>
          </w:tcPr>
          <w:p w:rsidR="00591A23" w:rsidRPr="009244CA" w:rsidRDefault="00591A23" w:rsidP="00D2257F">
            <w:pPr>
              <w:spacing w:after="0" w:line="240" w:lineRule="auto"/>
              <w:ind w:left="-144" w:right="-2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 </w:t>
            </w:r>
          </w:p>
          <w:p w:rsidR="00591A23" w:rsidRPr="009244CA" w:rsidRDefault="00591A23" w:rsidP="00D2257F">
            <w:pPr>
              <w:spacing w:after="0" w:line="240" w:lineRule="auto"/>
              <w:ind w:left="-144" w:right="-2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недель</w:t>
            </w:r>
          </w:p>
        </w:tc>
        <w:tc>
          <w:tcPr>
            <w:tcW w:w="895" w:type="dxa"/>
            <w:shd w:val="clear" w:color="auto" w:fill="2E74B5"/>
          </w:tcPr>
          <w:p w:rsidR="00591A23" w:rsidRPr="009244CA" w:rsidRDefault="00591A23" w:rsidP="00D2257F">
            <w:pPr>
              <w:spacing w:after="0" w:line="240" w:lineRule="auto"/>
              <w:ind w:left="-189" w:right="1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5 недель</w:t>
            </w:r>
          </w:p>
        </w:tc>
        <w:tc>
          <w:tcPr>
            <w:tcW w:w="896" w:type="dxa"/>
            <w:shd w:val="clear" w:color="auto" w:fill="2E74B5"/>
          </w:tcPr>
          <w:p w:rsidR="00591A23" w:rsidRPr="009244CA" w:rsidRDefault="00591A23" w:rsidP="006E3266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4 недели</w:t>
            </w:r>
          </w:p>
        </w:tc>
        <w:tc>
          <w:tcPr>
            <w:tcW w:w="1097" w:type="dxa"/>
          </w:tcPr>
          <w:p w:rsidR="00591A23" w:rsidRPr="009244CA" w:rsidRDefault="00591A23" w:rsidP="006E3266">
            <w:pPr>
              <w:spacing w:after="0" w:line="240" w:lineRule="auto"/>
              <w:ind w:right="-31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52 недели</w:t>
            </w:r>
          </w:p>
        </w:tc>
      </w:tr>
      <w:tr w:rsidR="00591A23" w:rsidRPr="009244CA" w:rsidTr="00D2257F">
        <w:trPr>
          <w:cantSplit/>
          <w:trHeight w:val="753"/>
        </w:trPr>
        <w:tc>
          <w:tcPr>
            <w:tcW w:w="1195" w:type="dxa"/>
            <w:shd w:val="clear" w:color="auto" w:fill="FFC000"/>
          </w:tcPr>
          <w:p w:rsidR="00591A23" w:rsidRPr="009244CA" w:rsidRDefault="00591A23" w:rsidP="00C94C85">
            <w:pPr>
              <w:spacing w:after="0" w:line="240" w:lineRule="auto"/>
              <w:ind w:right="-1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4год</w:t>
            </w:r>
          </w:p>
        </w:tc>
        <w:tc>
          <w:tcPr>
            <w:tcW w:w="1195" w:type="dxa"/>
            <w:shd w:val="clear" w:color="auto" w:fill="FFC000"/>
          </w:tcPr>
          <w:p w:rsidR="00591A23" w:rsidRPr="009244CA" w:rsidRDefault="00591A23" w:rsidP="00C94C85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1 уч.</w:t>
            </w:r>
          </w:p>
          <w:p w:rsidR="00591A23" w:rsidRPr="009244CA" w:rsidRDefault="00591A23" w:rsidP="00C94C85">
            <w:pPr>
              <w:spacing w:after="0" w:line="240" w:lineRule="auto"/>
              <w:ind w:right="-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день сентября</w:t>
            </w:r>
          </w:p>
        </w:tc>
        <w:tc>
          <w:tcPr>
            <w:tcW w:w="979" w:type="dxa"/>
            <w:shd w:val="clear" w:color="auto" w:fill="FFC000"/>
          </w:tcPr>
          <w:p w:rsidR="00591A23" w:rsidRPr="009244CA" w:rsidRDefault="00591A23" w:rsidP="00C94C85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8 недель</w:t>
            </w:r>
          </w:p>
        </w:tc>
        <w:tc>
          <w:tcPr>
            <w:tcW w:w="895" w:type="dxa"/>
            <w:shd w:val="clear" w:color="auto" w:fill="FFC000"/>
          </w:tcPr>
          <w:p w:rsidR="00591A23" w:rsidRPr="009244CA" w:rsidRDefault="00591A23" w:rsidP="00C94C85">
            <w:pPr>
              <w:spacing w:after="0" w:line="240" w:lineRule="auto"/>
              <w:ind w:right="-14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9-ая неделя</w:t>
            </w:r>
          </w:p>
        </w:tc>
        <w:tc>
          <w:tcPr>
            <w:tcW w:w="947" w:type="dxa"/>
            <w:shd w:val="clear" w:color="auto" w:fill="FFC000"/>
          </w:tcPr>
          <w:p w:rsidR="00591A23" w:rsidRPr="009244CA" w:rsidRDefault="00591A23" w:rsidP="00C94C85">
            <w:pPr>
              <w:spacing w:after="0" w:line="240" w:lineRule="auto"/>
              <w:ind w:right="-15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7 недель</w:t>
            </w:r>
          </w:p>
          <w:p w:rsidR="00591A23" w:rsidRPr="009244CA" w:rsidRDefault="00591A23" w:rsidP="00C94C85">
            <w:pPr>
              <w:spacing w:after="0" w:line="240" w:lineRule="auto"/>
              <w:ind w:right="-15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(10-16 нед.)</w:t>
            </w:r>
          </w:p>
        </w:tc>
        <w:tc>
          <w:tcPr>
            <w:tcW w:w="1195" w:type="dxa"/>
            <w:shd w:val="clear" w:color="auto" w:fill="2E74B5"/>
          </w:tcPr>
          <w:p w:rsidR="00591A23" w:rsidRPr="009244CA" w:rsidRDefault="00591A23" w:rsidP="00C94C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17-18-ая неделя</w:t>
            </w:r>
          </w:p>
        </w:tc>
        <w:tc>
          <w:tcPr>
            <w:tcW w:w="1640" w:type="dxa"/>
            <w:shd w:val="clear" w:color="auto" w:fill="FFC000"/>
          </w:tcPr>
          <w:p w:rsidR="00591A23" w:rsidRPr="009244CA" w:rsidRDefault="00591A23" w:rsidP="006E3266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  <w:p w:rsidR="00591A23" w:rsidRPr="009244CA" w:rsidRDefault="00591A23" w:rsidP="006E3266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недель</w:t>
            </w:r>
          </w:p>
        </w:tc>
        <w:tc>
          <w:tcPr>
            <w:tcW w:w="1646" w:type="dxa"/>
            <w:shd w:val="clear" w:color="auto" w:fill="FFC000"/>
          </w:tcPr>
          <w:p w:rsidR="00591A23" w:rsidRPr="009244CA" w:rsidRDefault="00591A23" w:rsidP="006E3266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30-ая неделя</w:t>
            </w:r>
          </w:p>
        </w:tc>
        <w:tc>
          <w:tcPr>
            <w:tcW w:w="1048" w:type="dxa"/>
            <w:shd w:val="clear" w:color="auto" w:fill="FFC000"/>
          </w:tcPr>
          <w:p w:rsidR="00591A23" w:rsidRPr="009244CA" w:rsidRDefault="00591A23" w:rsidP="00C94C85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8 нед.</w:t>
            </w:r>
          </w:p>
          <w:p w:rsidR="00591A23" w:rsidRPr="009244CA" w:rsidRDefault="00591A23" w:rsidP="00C94C85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31-38-ая неделя</w:t>
            </w:r>
          </w:p>
        </w:tc>
        <w:tc>
          <w:tcPr>
            <w:tcW w:w="744" w:type="dxa"/>
            <w:shd w:val="clear" w:color="auto" w:fill="FF0000"/>
          </w:tcPr>
          <w:p w:rsidR="00591A23" w:rsidRPr="009244CA" w:rsidRDefault="00591A23" w:rsidP="006E3266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91A23" w:rsidRPr="009244CA" w:rsidRDefault="00591A23" w:rsidP="006E3266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96" w:type="dxa"/>
            <w:shd w:val="clear" w:color="auto" w:fill="A8D08D"/>
          </w:tcPr>
          <w:p w:rsidR="00591A23" w:rsidRPr="009244CA" w:rsidRDefault="00591A23" w:rsidP="00D2257F">
            <w:pPr>
              <w:spacing w:after="0" w:line="240" w:lineRule="auto"/>
              <w:ind w:left="-144" w:right="-2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 </w:t>
            </w:r>
          </w:p>
          <w:p w:rsidR="00591A23" w:rsidRPr="009244CA" w:rsidRDefault="00591A23" w:rsidP="00D2257F">
            <w:pPr>
              <w:spacing w:after="0" w:line="240" w:lineRule="auto"/>
              <w:ind w:left="-144" w:right="-2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недель</w:t>
            </w:r>
          </w:p>
        </w:tc>
        <w:tc>
          <w:tcPr>
            <w:tcW w:w="895" w:type="dxa"/>
            <w:shd w:val="clear" w:color="auto" w:fill="2E74B5"/>
          </w:tcPr>
          <w:p w:rsidR="00591A23" w:rsidRPr="009244CA" w:rsidRDefault="00591A23" w:rsidP="00D2257F">
            <w:pPr>
              <w:spacing w:after="0" w:line="240" w:lineRule="auto"/>
              <w:ind w:left="-189" w:right="1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5 недель</w:t>
            </w:r>
          </w:p>
        </w:tc>
        <w:tc>
          <w:tcPr>
            <w:tcW w:w="896" w:type="dxa"/>
            <w:shd w:val="clear" w:color="auto" w:fill="2E74B5"/>
          </w:tcPr>
          <w:p w:rsidR="00591A23" w:rsidRPr="009244CA" w:rsidRDefault="00591A23" w:rsidP="006E3266">
            <w:pPr>
              <w:spacing w:after="0" w:line="240" w:lineRule="auto"/>
              <w:ind w:right="-31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4 недели</w:t>
            </w:r>
          </w:p>
        </w:tc>
        <w:tc>
          <w:tcPr>
            <w:tcW w:w="1097" w:type="dxa"/>
          </w:tcPr>
          <w:p w:rsidR="00591A23" w:rsidRPr="009244CA" w:rsidRDefault="00591A23" w:rsidP="006E3266">
            <w:pPr>
              <w:spacing w:after="0" w:line="240" w:lineRule="auto"/>
              <w:ind w:right="-31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52 недели</w:t>
            </w:r>
          </w:p>
        </w:tc>
      </w:tr>
    </w:tbl>
    <w:p w:rsidR="00591A23" w:rsidRPr="006E3266" w:rsidRDefault="00591A23" w:rsidP="00C94C85">
      <w:pPr>
        <w:overflowPunct w:val="0"/>
        <w:autoSpaceDE w:val="0"/>
        <w:autoSpaceDN w:val="0"/>
        <w:adjustRightInd w:val="0"/>
        <w:spacing w:after="0" w:line="240" w:lineRule="auto"/>
        <w:ind w:right="-314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E3266">
        <w:rPr>
          <w:rFonts w:ascii="Times New Roman" w:hAnsi="Times New Roman"/>
          <w:sz w:val="24"/>
          <w:szCs w:val="24"/>
          <w:lang w:eastAsia="ru-RU"/>
        </w:rPr>
        <w:t>Условные обозначения:</w:t>
      </w:r>
    </w:p>
    <w:tbl>
      <w:tblPr>
        <w:tblW w:w="0" w:type="auto"/>
        <w:tblLook w:val="00A0"/>
      </w:tblPr>
      <w:tblGrid>
        <w:gridCol w:w="534"/>
        <w:gridCol w:w="6095"/>
      </w:tblGrid>
      <w:tr w:rsidR="00591A23" w:rsidRPr="009244CA" w:rsidTr="00AA46D2">
        <w:tc>
          <w:tcPr>
            <w:tcW w:w="534" w:type="dxa"/>
            <w:shd w:val="clear" w:color="auto" w:fill="FFCC00"/>
          </w:tcPr>
          <w:p w:rsidR="00591A23" w:rsidRPr="009244CA" w:rsidRDefault="00591A23" w:rsidP="00C94C8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314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591A23" w:rsidRPr="009244CA" w:rsidRDefault="00591A23" w:rsidP="00C94C8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314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Ведение занятий по расписанию</w:t>
            </w:r>
          </w:p>
        </w:tc>
      </w:tr>
      <w:tr w:rsidR="00591A23" w:rsidRPr="009244CA" w:rsidTr="00AA46D2">
        <w:tc>
          <w:tcPr>
            <w:tcW w:w="534" w:type="dxa"/>
          </w:tcPr>
          <w:p w:rsidR="00591A23" w:rsidRPr="009244CA" w:rsidRDefault="00591A23" w:rsidP="00C94C8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314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591A23" w:rsidRPr="009244CA" w:rsidRDefault="00591A23" w:rsidP="00C94C8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314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1A23" w:rsidRPr="009244CA" w:rsidTr="00AA46D2">
        <w:tc>
          <w:tcPr>
            <w:tcW w:w="534" w:type="dxa"/>
            <w:shd w:val="clear" w:color="auto" w:fill="76923C"/>
          </w:tcPr>
          <w:p w:rsidR="00591A23" w:rsidRPr="009244CA" w:rsidRDefault="00591A23" w:rsidP="00C94C8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314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591A23" w:rsidRPr="009244CA" w:rsidRDefault="00591A23" w:rsidP="00C94C8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314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Занятия в рамках выездного тренинга</w:t>
            </w:r>
          </w:p>
        </w:tc>
      </w:tr>
      <w:tr w:rsidR="00591A23" w:rsidRPr="009244CA" w:rsidTr="00AA46D2">
        <w:tc>
          <w:tcPr>
            <w:tcW w:w="534" w:type="dxa"/>
          </w:tcPr>
          <w:p w:rsidR="00591A23" w:rsidRPr="009244CA" w:rsidRDefault="00591A23" w:rsidP="00C94C8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314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591A23" w:rsidRPr="009244CA" w:rsidRDefault="00591A23" w:rsidP="00C94C8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314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1A23" w:rsidRPr="009244CA" w:rsidTr="00AA46D2">
        <w:tc>
          <w:tcPr>
            <w:tcW w:w="534" w:type="dxa"/>
            <w:shd w:val="clear" w:color="auto" w:fill="365F91"/>
          </w:tcPr>
          <w:p w:rsidR="00591A23" w:rsidRPr="009244CA" w:rsidRDefault="00591A23" w:rsidP="00C94C8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314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591A23" w:rsidRPr="009244CA" w:rsidRDefault="00591A23" w:rsidP="00C94C8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314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подготовка</w:t>
            </w:r>
          </w:p>
        </w:tc>
      </w:tr>
      <w:tr w:rsidR="00591A23" w:rsidRPr="009244CA" w:rsidTr="00AA46D2">
        <w:tc>
          <w:tcPr>
            <w:tcW w:w="534" w:type="dxa"/>
          </w:tcPr>
          <w:p w:rsidR="00591A23" w:rsidRPr="009244CA" w:rsidRDefault="00591A23" w:rsidP="00C94C8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314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591A23" w:rsidRPr="009244CA" w:rsidRDefault="00591A23" w:rsidP="00C94C8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314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1A23" w:rsidRPr="009244CA" w:rsidTr="00C00FD2">
        <w:tc>
          <w:tcPr>
            <w:tcW w:w="534" w:type="dxa"/>
            <w:shd w:val="clear" w:color="auto" w:fill="E36C0A"/>
          </w:tcPr>
          <w:p w:rsidR="00591A23" w:rsidRPr="009244CA" w:rsidRDefault="00591A23" w:rsidP="00C94C8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314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591A23" w:rsidRPr="009244CA" w:rsidRDefault="00591A23" w:rsidP="00C94C8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314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Промежуточная аттестация</w:t>
            </w:r>
          </w:p>
        </w:tc>
      </w:tr>
      <w:tr w:rsidR="00591A23" w:rsidRPr="009244CA" w:rsidTr="00AA46D2">
        <w:tc>
          <w:tcPr>
            <w:tcW w:w="534" w:type="dxa"/>
          </w:tcPr>
          <w:p w:rsidR="00591A23" w:rsidRPr="009244CA" w:rsidRDefault="00591A23" w:rsidP="00C94C8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314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591A23" w:rsidRPr="009244CA" w:rsidRDefault="00591A23" w:rsidP="00C94C8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314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1A23" w:rsidRPr="009244CA" w:rsidTr="00AA46D2">
        <w:tc>
          <w:tcPr>
            <w:tcW w:w="534" w:type="dxa"/>
            <w:shd w:val="clear" w:color="auto" w:fill="FF0000"/>
          </w:tcPr>
          <w:p w:rsidR="00591A23" w:rsidRPr="009244CA" w:rsidRDefault="00591A23" w:rsidP="00C94C8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314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591A23" w:rsidRPr="009244CA" w:rsidRDefault="00591A23" w:rsidP="00C94C8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314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44CA">
              <w:rPr>
                <w:rFonts w:ascii="Times New Roman" w:hAnsi="Times New Roman"/>
                <w:sz w:val="24"/>
                <w:szCs w:val="24"/>
                <w:lang w:eastAsia="ru-RU"/>
              </w:rPr>
              <w:t>Итоговая аттестация</w:t>
            </w:r>
          </w:p>
        </w:tc>
      </w:tr>
    </w:tbl>
    <w:p w:rsidR="00591A23" w:rsidRPr="006E3266" w:rsidRDefault="00591A23" w:rsidP="006E3266">
      <w:pPr>
        <w:spacing w:after="0" w:line="360" w:lineRule="auto"/>
        <w:ind w:right="-314"/>
        <w:jc w:val="center"/>
        <w:rPr>
          <w:rFonts w:ascii="Times New Roman" w:hAnsi="Times New Roman"/>
          <w:b/>
          <w:sz w:val="24"/>
          <w:szCs w:val="24"/>
        </w:rPr>
      </w:pPr>
    </w:p>
    <w:sectPr w:rsidR="00591A23" w:rsidRPr="006E3266" w:rsidSect="00B04FC7">
      <w:pgSz w:w="16838" w:h="11906" w:orient="landscape"/>
      <w:pgMar w:top="993" w:right="1134" w:bottom="850" w:left="8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1A23" w:rsidRDefault="00591A23" w:rsidP="001A1FB5">
      <w:pPr>
        <w:spacing w:after="0" w:line="240" w:lineRule="auto"/>
      </w:pPr>
      <w:r>
        <w:separator/>
      </w:r>
    </w:p>
  </w:endnote>
  <w:endnote w:type="continuationSeparator" w:id="0">
    <w:p w:rsidR="00591A23" w:rsidRDefault="00591A23" w:rsidP="001A1F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A23" w:rsidRDefault="00591A23">
    <w:pPr>
      <w:pStyle w:val="Footer"/>
      <w:jc w:val="center"/>
    </w:pPr>
    <w:fldSimple w:instr="PAGE   \* MERGEFORMAT">
      <w:r>
        <w:rPr>
          <w:noProof/>
        </w:rPr>
        <w:t>1</w:t>
      </w:r>
    </w:fldSimple>
  </w:p>
  <w:p w:rsidR="00591A23" w:rsidRDefault="00591A2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1A23" w:rsidRDefault="00591A23" w:rsidP="001A1FB5">
      <w:pPr>
        <w:spacing w:after="0" w:line="240" w:lineRule="auto"/>
      </w:pPr>
      <w:r>
        <w:separator/>
      </w:r>
    </w:p>
  </w:footnote>
  <w:footnote w:type="continuationSeparator" w:id="0">
    <w:p w:rsidR="00591A23" w:rsidRDefault="00591A23" w:rsidP="001A1F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13BE6"/>
    <w:multiLevelType w:val="multilevel"/>
    <w:tmpl w:val="72CED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5106E2C"/>
    <w:multiLevelType w:val="multilevel"/>
    <w:tmpl w:val="AC12A8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7BC6252"/>
    <w:multiLevelType w:val="multilevel"/>
    <w:tmpl w:val="6A5CD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C9D59C3"/>
    <w:multiLevelType w:val="hybridMultilevel"/>
    <w:tmpl w:val="B554ED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64A30B5"/>
    <w:multiLevelType w:val="multilevel"/>
    <w:tmpl w:val="96408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A3F353B"/>
    <w:multiLevelType w:val="hybridMultilevel"/>
    <w:tmpl w:val="A47CD1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B8A3660"/>
    <w:multiLevelType w:val="multilevel"/>
    <w:tmpl w:val="7B563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B971FD9"/>
    <w:multiLevelType w:val="multilevel"/>
    <w:tmpl w:val="24A63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DED4EAC"/>
    <w:multiLevelType w:val="multilevel"/>
    <w:tmpl w:val="A9F80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9D175BB"/>
    <w:multiLevelType w:val="multilevel"/>
    <w:tmpl w:val="958A5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5BB916B3"/>
    <w:multiLevelType w:val="multilevel"/>
    <w:tmpl w:val="2BB42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FF327CA"/>
    <w:multiLevelType w:val="multilevel"/>
    <w:tmpl w:val="583EC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75EE087B"/>
    <w:multiLevelType w:val="multilevel"/>
    <w:tmpl w:val="F54AB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F5F404D"/>
    <w:multiLevelType w:val="multilevel"/>
    <w:tmpl w:val="F8346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1"/>
  </w:num>
  <w:num w:numId="5">
    <w:abstractNumId w:val="6"/>
  </w:num>
  <w:num w:numId="6">
    <w:abstractNumId w:val="12"/>
  </w:num>
  <w:num w:numId="7">
    <w:abstractNumId w:val="13"/>
  </w:num>
  <w:num w:numId="8">
    <w:abstractNumId w:val="0"/>
  </w:num>
  <w:num w:numId="9">
    <w:abstractNumId w:val="4"/>
  </w:num>
  <w:num w:numId="10">
    <w:abstractNumId w:val="5"/>
  </w:num>
  <w:num w:numId="11">
    <w:abstractNumId w:val="3"/>
  </w:num>
  <w:num w:numId="12">
    <w:abstractNumId w:val="11"/>
  </w:num>
  <w:num w:numId="13">
    <w:abstractNumId w:val="2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A646C"/>
    <w:rsid w:val="00042372"/>
    <w:rsid w:val="000A5EB7"/>
    <w:rsid w:val="000D30B2"/>
    <w:rsid w:val="00112A86"/>
    <w:rsid w:val="00117593"/>
    <w:rsid w:val="001548F8"/>
    <w:rsid w:val="00157D8B"/>
    <w:rsid w:val="00197FCE"/>
    <w:rsid w:val="001A1FB5"/>
    <w:rsid w:val="00202271"/>
    <w:rsid w:val="002038E5"/>
    <w:rsid w:val="00241721"/>
    <w:rsid w:val="00245D50"/>
    <w:rsid w:val="00264A96"/>
    <w:rsid w:val="00291F43"/>
    <w:rsid w:val="00295C0E"/>
    <w:rsid w:val="002D5DF2"/>
    <w:rsid w:val="002E2D89"/>
    <w:rsid w:val="002F3C51"/>
    <w:rsid w:val="00307096"/>
    <w:rsid w:val="00346E24"/>
    <w:rsid w:val="00350CF2"/>
    <w:rsid w:val="003517B3"/>
    <w:rsid w:val="00351B58"/>
    <w:rsid w:val="00357688"/>
    <w:rsid w:val="00363679"/>
    <w:rsid w:val="003741AC"/>
    <w:rsid w:val="003C2F94"/>
    <w:rsid w:val="003E42B0"/>
    <w:rsid w:val="004307F0"/>
    <w:rsid w:val="0043521E"/>
    <w:rsid w:val="004414FE"/>
    <w:rsid w:val="0044242D"/>
    <w:rsid w:val="004478E2"/>
    <w:rsid w:val="004921AA"/>
    <w:rsid w:val="004A646C"/>
    <w:rsid w:val="004B0CA7"/>
    <w:rsid w:val="004B710B"/>
    <w:rsid w:val="004E0598"/>
    <w:rsid w:val="004E42EA"/>
    <w:rsid w:val="004E477F"/>
    <w:rsid w:val="00500F4B"/>
    <w:rsid w:val="00544DF0"/>
    <w:rsid w:val="00591A23"/>
    <w:rsid w:val="005A0C71"/>
    <w:rsid w:val="005B7A36"/>
    <w:rsid w:val="005E076F"/>
    <w:rsid w:val="005F0B8C"/>
    <w:rsid w:val="005F5E81"/>
    <w:rsid w:val="00607BB1"/>
    <w:rsid w:val="006111DE"/>
    <w:rsid w:val="00612A91"/>
    <w:rsid w:val="00622C17"/>
    <w:rsid w:val="00656D7D"/>
    <w:rsid w:val="00685DA8"/>
    <w:rsid w:val="006A081F"/>
    <w:rsid w:val="006A7386"/>
    <w:rsid w:val="006C0930"/>
    <w:rsid w:val="006C3F97"/>
    <w:rsid w:val="006E1A41"/>
    <w:rsid w:val="006E3266"/>
    <w:rsid w:val="007033ED"/>
    <w:rsid w:val="007063E7"/>
    <w:rsid w:val="00717FA2"/>
    <w:rsid w:val="007204A9"/>
    <w:rsid w:val="00733C50"/>
    <w:rsid w:val="00763DC2"/>
    <w:rsid w:val="007A7BA6"/>
    <w:rsid w:val="007D197B"/>
    <w:rsid w:val="008151A6"/>
    <w:rsid w:val="00857F25"/>
    <w:rsid w:val="00861D92"/>
    <w:rsid w:val="00863C2A"/>
    <w:rsid w:val="0088072C"/>
    <w:rsid w:val="008A3762"/>
    <w:rsid w:val="008B3A29"/>
    <w:rsid w:val="008F08D9"/>
    <w:rsid w:val="00920C3E"/>
    <w:rsid w:val="009244CA"/>
    <w:rsid w:val="009531D2"/>
    <w:rsid w:val="009942B8"/>
    <w:rsid w:val="009A11A2"/>
    <w:rsid w:val="009C794A"/>
    <w:rsid w:val="009F76A4"/>
    <w:rsid w:val="00A07222"/>
    <w:rsid w:val="00A3271C"/>
    <w:rsid w:val="00A533EF"/>
    <w:rsid w:val="00A57DEF"/>
    <w:rsid w:val="00A64016"/>
    <w:rsid w:val="00A74CC8"/>
    <w:rsid w:val="00A833E3"/>
    <w:rsid w:val="00A869FB"/>
    <w:rsid w:val="00A9038C"/>
    <w:rsid w:val="00AA46D2"/>
    <w:rsid w:val="00AC59E4"/>
    <w:rsid w:val="00B04FC7"/>
    <w:rsid w:val="00B24319"/>
    <w:rsid w:val="00B35E46"/>
    <w:rsid w:val="00B60572"/>
    <w:rsid w:val="00B70799"/>
    <w:rsid w:val="00B93ED6"/>
    <w:rsid w:val="00BD42D2"/>
    <w:rsid w:val="00C00FD2"/>
    <w:rsid w:val="00C0228D"/>
    <w:rsid w:val="00C31E5A"/>
    <w:rsid w:val="00C34008"/>
    <w:rsid w:val="00C772AC"/>
    <w:rsid w:val="00C94C85"/>
    <w:rsid w:val="00CA61AD"/>
    <w:rsid w:val="00CD1040"/>
    <w:rsid w:val="00D021AC"/>
    <w:rsid w:val="00D07F9A"/>
    <w:rsid w:val="00D2257F"/>
    <w:rsid w:val="00D24838"/>
    <w:rsid w:val="00D457B3"/>
    <w:rsid w:val="00D47375"/>
    <w:rsid w:val="00D849C0"/>
    <w:rsid w:val="00DE685F"/>
    <w:rsid w:val="00E321B9"/>
    <w:rsid w:val="00E54A64"/>
    <w:rsid w:val="00E66634"/>
    <w:rsid w:val="00E75C5C"/>
    <w:rsid w:val="00E804D3"/>
    <w:rsid w:val="00EC31D3"/>
    <w:rsid w:val="00ED19AE"/>
    <w:rsid w:val="00ED47CF"/>
    <w:rsid w:val="00F078BE"/>
    <w:rsid w:val="00F26241"/>
    <w:rsid w:val="00F37817"/>
    <w:rsid w:val="00F56B66"/>
    <w:rsid w:val="00F718AA"/>
    <w:rsid w:val="00F8184D"/>
    <w:rsid w:val="00F92782"/>
    <w:rsid w:val="00FA4A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C7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21">
    <w:name w:val="c21"/>
    <w:basedOn w:val="Normal"/>
    <w:uiPriority w:val="99"/>
    <w:rsid w:val="004A64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DefaultParagraphFont"/>
    <w:uiPriority w:val="99"/>
    <w:rsid w:val="004A646C"/>
    <w:rPr>
      <w:rFonts w:cs="Times New Roman"/>
    </w:rPr>
  </w:style>
  <w:style w:type="paragraph" w:customStyle="1" w:styleId="c22">
    <w:name w:val="c22"/>
    <w:basedOn w:val="Normal"/>
    <w:uiPriority w:val="99"/>
    <w:rsid w:val="004A64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DefaultParagraphFont"/>
    <w:uiPriority w:val="99"/>
    <w:rsid w:val="004A646C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4A646C"/>
    <w:rPr>
      <w:rFonts w:cs="Times New Roman"/>
    </w:rPr>
  </w:style>
  <w:style w:type="character" w:customStyle="1" w:styleId="c6">
    <w:name w:val="c6"/>
    <w:basedOn w:val="DefaultParagraphFont"/>
    <w:uiPriority w:val="99"/>
    <w:rsid w:val="004A646C"/>
    <w:rPr>
      <w:rFonts w:cs="Times New Roman"/>
    </w:rPr>
  </w:style>
  <w:style w:type="character" w:customStyle="1" w:styleId="c28">
    <w:name w:val="c28"/>
    <w:basedOn w:val="DefaultParagraphFont"/>
    <w:uiPriority w:val="99"/>
    <w:rsid w:val="004A646C"/>
    <w:rPr>
      <w:rFonts w:cs="Times New Roman"/>
    </w:rPr>
  </w:style>
  <w:style w:type="paragraph" w:styleId="ListParagraph">
    <w:name w:val="List Paragraph"/>
    <w:basedOn w:val="Normal"/>
    <w:uiPriority w:val="99"/>
    <w:qFormat/>
    <w:rsid w:val="00350CF2"/>
    <w:pPr>
      <w:ind w:left="720"/>
      <w:contextualSpacing/>
    </w:pPr>
  </w:style>
  <w:style w:type="paragraph" w:styleId="NormalWeb">
    <w:name w:val="Normal (Web)"/>
    <w:basedOn w:val="Normal"/>
    <w:uiPriority w:val="99"/>
    <w:rsid w:val="002D5D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">
    <w:name w:val="c5"/>
    <w:basedOn w:val="Normal"/>
    <w:uiPriority w:val="99"/>
    <w:rsid w:val="004921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5">
    <w:name w:val="c35"/>
    <w:basedOn w:val="DefaultParagraphFont"/>
    <w:uiPriority w:val="99"/>
    <w:rsid w:val="004921AA"/>
    <w:rPr>
      <w:rFonts w:cs="Times New Roman"/>
    </w:rPr>
  </w:style>
  <w:style w:type="paragraph" w:customStyle="1" w:styleId="c13">
    <w:name w:val="c13"/>
    <w:basedOn w:val="Normal"/>
    <w:uiPriority w:val="99"/>
    <w:rsid w:val="004921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5">
    <w:name w:val="c65"/>
    <w:basedOn w:val="DefaultParagraphFont"/>
    <w:uiPriority w:val="99"/>
    <w:rsid w:val="004921AA"/>
    <w:rPr>
      <w:rFonts w:cs="Times New Roman"/>
    </w:rPr>
  </w:style>
  <w:style w:type="character" w:customStyle="1" w:styleId="c0">
    <w:name w:val="c0"/>
    <w:basedOn w:val="DefaultParagraphFont"/>
    <w:uiPriority w:val="99"/>
    <w:rsid w:val="004921AA"/>
    <w:rPr>
      <w:rFonts w:cs="Times New Roman"/>
    </w:rPr>
  </w:style>
  <w:style w:type="character" w:styleId="Strong">
    <w:name w:val="Strong"/>
    <w:basedOn w:val="DefaultParagraphFont"/>
    <w:uiPriority w:val="99"/>
    <w:qFormat/>
    <w:rsid w:val="00D24838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rsid w:val="001A1F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1A1FB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A1F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1A1FB5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7056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6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6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6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6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6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6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6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6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6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6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6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6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6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6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6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6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6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6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556</TotalTime>
  <Pages>11</Pages>
  <Words>3361</Words>
  <Characters>19162</Characters>
  <Application>Microsoft Office Outlook</Application>
  <DocSecurity>0</DocSecurity>
  <Lines>0</Lines>
  <Paragraphs>0</Paragraphs>
  <ScaleCrop>false</ScaleCrop>
  <Company>Bukmop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18</cp:revision>
  <cp:lastPrinted>2016-08-24T11:49:00Z</cp:lastPrinted>
  <dcterms:created xsi:type="dcterms:W3CDTF">2016-08-09T20:15:00Z</dcterms:created>
  <dcterms:modified xsi:type="dcterms:W3CDTF">2016-08-24T13:32:00Z</dcterms:modified>
</cp:coreProperties>
</file>